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57F" w:rsidRDefault="00DD357F" w:rsidP="006E3B17">
      <w:pPr>
        <w:autoSpaceDE w:val="0"/>
        <w:autoSpaceDN w:val="0"/>
        <w:adjustRightInd w:val="0"/>
        <w:ind w:firstLine="540"/>
        <w:jc w:val="right"/>
        <w:rPr>
          <w:i/>
          <w:iCs/>
        </w:rPr>
      </w:pPr>
      <w:r>
        <w:rPr>
          <w:i/>
          <w:iCs/>
        </w:rPr>
        <w:t xml:space="preserve">Приложение к </w:t>
      </w:r>
      <w:hyperlink r:id="rId5" w:history="1">
        <w:r>
          <w:rPr>
            <w:rStyle w:val="Hyperlink"/>
            <w:i/>
            <w:iCs/>
            <w:color w:val="auto"/>
            <w:u w:val="none"/>
          </w:rPr>
          <w:t>Положени</w:t>
        </w:r>
      </w:hyperlink>
      <w:r>
        <w:rPr>
          <w:i/>
          <w:iCs/>
        </w:rPr>
        <w:t>ю о порядке</w:t>
      </w:r>
    </w:p>
    <w:p w:rsidR="00DD357F" w:rsidRDefault="00DD357F" w:rsidP="006E3B17">
      <w:pPr>
        <w:autoSpaceDE w:val="0"/>
        <w:autoSpaceDN w:val="0"/>
        <w:adjustRightInd w:val="0"/>
        <w:ind w:firstLine="540"/>
        <w:jc w:val="right"/>
        <w:rPr>
          <w:i/>
          <w:iCs/>
        </w:rPr>
      </w:pPr>
      <w:r>
        <w:rPr>
          <w:i/>
          <w:iCs/>
        </w:rPr>
        <w:t xml:space="preserve"> размещения сведений о доходах,</w:t>
      </w:r>
    </w:p>
    <w:p w:rsidR="00DD357F" w:rsidRDefault="00DD357F" w:rsidP="006E3B17">
      <w:pPr>
        <w:autoSpaceDE w:val="0"/>
        <w:autoSpaceDN w:val="0"/>
        <w:adjustRightInd w:val="0"/>
        <w:ind w:firstLine="540"/>
        <w:jc w:val="right"/>
        <w:rPr>
          <w:i/>
          <w:iCs/>
        </w:rPr>
      </w:pPr>
      <w:r>
        <w:rPr>
          <w:i/>
          <w:iCs/>
        </w:rPr>
        <w:t xml:space="preserve"> об имуществе и обязательствах имущественного</w:t>
      </w:r>
    </w:p>
    <w:p w:rsidR="00DD357F" w:rsidRDefault="00DD357F" w:rsidP="006E3B17">
      <w:pPr>
        <w:autoSpaceDE w:val="0"/>
        <w:autoSpaceDN w:val="0"/>
        <w:adjustRightInd w:val="0"/>
        <w:ind w:firstLine="540"/>
        <w:jc w:val="right"/>
        <w:rPr>
          <w:i/>
          <w:iCs/>
        </w:rPr>
      </w:pPr>
      <w:r>
        <w:rPr>
          <w:i/>
          <w:iCs/>
        </w:rPr>
        <w:t xml:space="preserve"> характера депутатов Думы Томского района,</w:t>
      </w:r>
    </w:p>
    <w:p w:rsidR="00DD357F" w:rsidRDefault="00DD357F" w:rsidP="006E3B17">
      <w:pPr>
        <w:autoSpaceDE w:val="0"/>
        <w:autoSpaceDN w:val="0"/>
        <w:adjustRightInd w:val="0"/>
        <w:ind w:firstLine="540"/>
        <w:jc w:val="right"/>
        <w:rPr>
          <w:i/>
          <w:iCs/>
        </w:rPr>
      </w:pPr>
      <w:r>
        <w:rPr>
          <w:i/>
          <w:iCs/>
        </w:rPr>
        <w:t>их супруг (супругов) и несовершеннолетних детей</w:t>
      </w:r>
    </w:p>
    <w:p w:rsidR="00DD357F" w:rsidRDefault="00DD357F" w:rsidP="006E3B17">
      <w:pPr>
        <w:autoSpaceDE w:val="0"/>
        <w:autoSpaceDN w:val="0"/>
        <w:adjustRightInd w:val="0"/>
        <w:ind w:firstLine="540"/>
        <w:jc w:val="right"/>
        <w:rPr>
          <w:i/>
          <w:iCs/>
        </w:rPr>
      </w:pPr>
      <w:r>
        <w:rPr>
          <w:i/>
          <w:iCs/>
        </w:rPr>
        <w:t xml:space="preserve"> на официальном сайте муниципального образования «Томский район» </w:t>
      </w:r>
    </w:p>
    <w:p w:rsidR="00DD357F" w:rsidRDefault="00DD357F" w:rsidP="006E3B17">
      <w:pPr>
        <w:autoSpaceDE w:val="0"/>
        <w:autoSpaceDN w:val="0"/>
        <w:adjustRightInd w:val="0"/>
        <w:ind w:firstLine="540"/>
        <w:jc w:val="right"/>
        <w:rPr>
          <w:i/>
          <w:iCs/>
        </w:rPr>
      </w:pPr>
      <w:r>
        <w:rPr>
          <w:i/>
          <w:iCs/>
        </w:rPr>
        <w:t>и предоставления этих сведений средствам</w:t>
      </w:r>
    </w:p>
    <w:p w:rsidR="00DD357F" w:rsidRDefault="00DD357F" w:rsidP="006E3B17">
      <w:pPr>
        <w:autoSpaceDE w:val="0"/>
        <w:autoSpaceDN w:val="0"/>
        <w:adjustRightInd w:val="0"/>
        <w:ind w:firstLine="540"/>
        <w:jc w:val="right"/>
        <w:rPr>
          <w:i/>
          <w:iCs/>
          <w:sz w:val="28"/>
          <w:szCs w:val="28"/>
        </w:rPr>
      </w:pPr>
      <w:r>
        <w:rPr>
          <w:i/>
          <w:iCs/>
        </w:rPr>
        <w:t xml:space="preserve"> массовой информации для опубликования</w:t>
      </w:r>
    </w:p>
    <w:p w:rsidR="00DD357F" w:rsidRDefault="00DD357F" w:rsidP="006E3B1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DD357F" w:rsidRDefault="00DD357F" w:rsidP="006E3B1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Форма таблицы по размещению сведений о доходах, расходах,</w:t>
      </w:r>
    </w:p>
    <w:p w:rsidR="00DD357F" w:rsidRDefault="00DD357F" w:rsidP="006E3B1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имуществе и обязательствах имущественного характера</w:t>
      </w:r>
    </w:p>
    <w:p w:rsidR="00DD357F" w:rsidRDefault="00DD357F" w:rsidP="006E3B1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 информационно - телекоммуникационной сети «Интернет»</w:t>
      </w:r>
    </w:p>
    <w:p w:rsidR="00DD357F" w:rsidRDefault="00DD357F" w:rsidP="006E3B1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 официальном сайте муниципального образования «Томский район»</w:t>
      </w:r>
    </w:p>
    <w:p w:rsidR="00DD357F" w:rsidRDefault="00DD357F" w:rsidP="006E3B1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DD357F" w:rsidRDefault="00DD357F" w:rsidP="006E3B1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Сведения</w:t>
      </w:r>
    </w:p>
    <w:p w:rsidR="00DD357F" w:rsidRDefault="00DD357F" w:rsidP="006E3B1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доходах, расходах, об имуществе</w:t>
      </w:r>
    </w:p>
    <w:p w:rsidR="00DD357F" w:rsidRDefault="00DD357F" w:rsidP="006E3B1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 обязательствах имущественного характера</w:t>
      </w:r>
    </w:p>
    <w:p w:rsidR="00DD357F" w:rsidRDefault="00DD357F" w:rsidP="006E3B1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 период с 1 января по 31 декабря 2016 года</w:t>
      </w:r>
    </w:p>
    <w:p w:rsidR="00DD357F" w:rsidRDefault="00DD357F" w:rsidP="006E3B1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Шевченко Эдуарда Юрьевича</w:t>
      </w:r>
    </w:p>
    <w:p w:rsidR="00DD357F" w:rsidRDefault="00DD357F" w:rsidP="006E3B1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D357F" w:rsidRDefault="00DD357F" w:rsidP="006E3B1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1220" w:type="dxa"/>
        <w:tblInd w:w="-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/>
      </w:tblPr>
      <w:tblGrid>
        <w:gridCol w:w="1985"/>
        <w:gridCol w:w="1474"/>
        <w:gridCol w:w="1277"/>
        <w:gridCol w:w="993"/>
        <w:gridCol w:w="1305"/>
        <w:gridCol w:w="1276"/>
        <w:gridCol w:w="1135"/>
        <w:gridCol w:w="1775"/>
      </w:tblGrid>
      <w:tr w:rsidR="00DD357F" w:rsidRPr="00A021CE"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  <w:jc w:val="center"/>
            </w:pPr>
            <w:r w:rsidRPr="00A021CE">
              <w:t xml:space="preserve">Фамилия, инициалы </w:t>
            </w:r>
            <w:hyperlink r:id="rId6" w:anchor="Par53" w:history="1">
              <w:r w:rsidRPr="00A021CE">
                <w:rPr>
                  <w:rStyle w:val="Hyperlink"/>
                  <w:u w:val="none"/>
                </w:rPr>
                <w:t>&lt;1&gt;</w:t>
              </w:r>
            </w:hyperlink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  <w:jc w:val="center"/>
            </w:pPr>
            <w:r w:rsidRPr="00A021CE">
              <w:t>Должность</w:t>
            </w:r>
          </w:p>
        </w:tc>
        <w:tc>
          <w:tcPr>
            <w:tcW w:w="3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357F" w:rsidRPr="00A021CE" w:rsidRDefault="00DD357F">
            <w:pPr>
              <w:autoSpaceDE w:val="0"/>
              <w:autoSpaceDN w:val="0"/>
              <w:adjustRightInd w:val="0"/>
              <w:jc w:val="center"/>
            </w:pPr>
            <w:r w:rsidRPr="00A021CE"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  <w:jc w:val="center"/>
            </w:pPr>
            <w:r w:rsidRPr="00A021CE">
              <w:t>Перечень транспортных средств, принадлежащих на праве собственности (вид, марка)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  <w:jc w:val="center"/>
            </w:pPr>
            <w:r w:rsidRPr="00A021CE">
              <w:t>Декларированный годовой доход (тыс. руб.)</w:t>
            </w:r>
          </w:p>
        </w:tc>
        <w:tc>
          <w:tcPr>
            <w:tcW w:w="1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  <w:jc w:val="center"/>
            </w:pPr>
            <w:r w:rsidRPr="00A021CE">
              <w:t xml:space="preserve">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 </w:t>
            </w:r>
            <w:hyperlink r:id="rId7" w:anchor="Par54" w:history="1">
              <w:r w:rsidRPr="00A021CE">
                <w:rPr>
                  <w:rStyle w:val="Hyperlink"/>
                  <w:u w:val="none"/>
                </w:rPr>
                <w:t>&lt;2&gt;</w:t>
              </w:r>
            </w:hyperlink>
          </w:p>
        </w:tc>
      </w:tr>
      <w:tr w:rsidR="00DD357F" w:rsidRPr="00A021CE"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357F" w:rsidRPr="00A021CE" w:rsidRDefault="00DD357F"/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357F" w:rsidRPr="00A021CE" w:rsidRDefault="00DD357F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357F" w:rsidRPr="00A021CE" w:rsidRDefault="00DD357F">
            <w:pPr>
              <w:autoSpaceDE w:val="0"/>
              <w:autoSpaceDN w:val="0"/>
              <w:adjustRightInd w:val="0"/>
              <w:jc w:val="center"/>
            </w:pPr>
            <w:r w:rsidRPr="00A021CE">
              <w:t>вид объектов недвижимости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357F" w:rsidRPr="00A021CE" w:rsidRDefault="00DD357F">
            <w:pPr>
              <w:autoSpaceDE w:val="0"/>
              <w:autoSpaceDN w:val="0"/>
              <w:adjustRightInd w:val="0"/>
              <w:jc w:val="center"/>
            </w:pPr>
            <w:r w:rsidRPr="00A021CE">
              <w:t>площадь объектов недвижимости (кв. м)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357F" w:rsidRPr="00A021CE" w:rsidRDefault="00DD357F">
            <w:pPr>
              <w:autoSpaceDE w:val="0"/>
              <w:autoSpaceDN w:val="0"/>
              <w:adjustRightInd w:val="0"/>
              <w:jc w:val="center"/>
            </w:pPr>
            <w:r w:rsidRPr="00A021CE">
              <w:t>страна расположения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357F" w:rsidRPr="00A021CE" w:rsidRDefault="00DD357F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357F" w:rsidRPr="00A021CE" w:rsidRDefault="00DD357F"/>
        </w:tc>
        <w:tc>
          <w:tcPr>
            <w:tcW w:w="1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357F" w:rsidRPr="00A021CE" w:rsidRDefault="00DD357F"/>
        </w:tc>
      </w:tr>
      <w:tr w:rsidR="00DD357F" w:rsidRPr="00A021CE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357F" w:rsidRPr="00A021CE" w:rsidRDefault="00DD357F">
            <w:pPr>
              <w:autoSpaceDE w:val="0"/>
              <w:autoSpaceDN w:val="0"/>
              <w:adjustRightInd w:val="0"/>
              <w:jc w:val="center"/>
            </w:pPr>
            <w:r w:rsidRPr="00A021CE">
              <w:t>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357F" w:rsidRPr="00A021CE" w:rsidRDefault="00DD357F">
            <w:pPr>
              <w:autoSpaceDE w:val="0"/>
              <w:autoSpaceDN w:val="0"/>
              <w:adjustRightInd w:val="0"/>
              <w:jc w:val="center"/>
            </w:pPr>
            <w:r w:rsidRPr="00A021CE"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357F" w:rsidRPr="00A021CE" w:rsidRDefault="00DD357F">
            <w:pPr>
              <w:autoSpaceDE w:val="0"/>
              <w:autoSpaceDN w:val="0"/>
              <w:adjustRightInd w:val="0"/>
              <w:jc w:val="center"/>
            </w:pPr>
            <w:r w:rsidRPr="00A021CE"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357F" w:rsidRPr="00A021CE" w:rsidRDefault="00DD357F">
            <w:pPr>
              <w:autoSpaceDE w:val="0"/>
              <w:autoSpaceDN w:val="0"/>
              <w:adjustRightInd w:val="0"/>
              <w:jc w:val="center"/>
            </w:pPr>
            <w:r w:rsidRPr="00A021CE">
              <w:t>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357F" w:rsidRPr="00A021CE" w:rsidRDefault="00DD357F">
            <w:pPr>
              <w:autoSpaceDE w:val="0"/>
              <w:autoSpaceDN w:val="0"/>
              <w:adjustRightInd w:val="0"/>
              <w:jc w:val="center"/>
            </w:pPr>
            <w:r w:rsidRPr="00A021CE"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357F" w:rsidRPr="00A021CE" w:rsidRDefault="00DD357F">
            <w:pPr>
              <w:autoSpaceDE w:val="0"/>
              <w:autoSpaceDN w:val="0"/>
              <w:adjustRightInd w:val="0"/>
              <w:jc w:val="center"/>
            </w:pPr>
            <w:r w:rsidRPr="00A021CE"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357F" w:rsidRPr="00A021CE" w:rsidRDefault="00DD357F">
            <w:pPr>
              <w:autoSpaceDE w:val="0"/>
              <w:autoSpaceDN w:val="0"/>
              <w:adjustRightInd w:val="0"/>
              <w:jc w:val="center"/>
            </w:pPr>
            <w:r w:rsidRPr="00A021CE">
              <w:t>7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  <w:jc w:val="center"/>
            </w:pPr>
            <w:r w:rsidRPr="00A021CE">
              <w:t>8</w:t>
            </w:r>
          </w:p>
        </w:tc>
      </w:tr>
      <w:tr w:rsidR="00DD357F" w:rsidRPr="00A021CE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Ф.И.О. Шевченко Эдуард Юрьевич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Депутат Думы Томского района на непостоянной основе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 xml:space="preserve">Земельный участок 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Земельный участок Земельный участок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Земельный участок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Земельный участок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Земельный участок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Земельный участок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Земельный участок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Земельный участок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Земельный участок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Земельный участок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Земельный участок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Земельный участок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Земельный участок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Земельный участок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 xml:space="preserve">Земельный участок Земельный участок 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Земельный участок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Земельный участок</w:t>
            </w:r>
          </w:p>
          <w:p w:rsidR="00DD357F" w:rsidRPr="00A021CE" w:rsidRDefault="00DD357F" w:rsidP="009D0C22">
            <w:pPr>
              <w:autoSpaceDE w:val="0"/>
              <w:autoSpaceDN w:val="0"/>
              <w:adjustRightInd w:val="0"/>
            </w:pPr>
            <w:r w:rsidRPr="00A021CE">
              <w:t>Земельный участок</w:t>
            </w:r>
          </w:p>
          <w:p w:rsidR="00DD357F" w:rsidRPr="00A021CE" w:rsidRDefault="00DD357F" w:rsidP="009D0C22">
            <w:pPr>
              <w:autoSpaceDE w:val="0"/>
              <w:autoSpaceDN w:val="0"/>
              <w:adjustRightInd w:val="0"/>
            </w:pPr>
            <w:r w:rsidRPr="00A021CE">
              <w:t>Квартира (совместная)</w:t>
            </w:r>
          </w:p>
          <w:p w:rsidR="00DD357F" w:rsidRPr="00A021CE" w:rsidRDefault="00DD357F" w:rsidP="009D0C22">
            <w:pPr>
              <w:autoSpaceDE w:val="0"/>
              <w:autoSpaceDN w:val="0"/>
              <w:adjustRightInd w:val="0"/>
            </w:pPr>
            <w:r w:rsidRPr="00A021CE">
              <w:t>Нежилое здание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Нежилое здание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Нежилое здание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2500 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932 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433 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900 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900 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900 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900 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900 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1500кв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785кв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575кв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550кв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1500кв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600кв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1200кв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1200кв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1734кв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1200кв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1500кв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1362кв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65,10 кв.м.</w:t>
            </w:r>
          </w:p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28,6 кв</w:t>
            </w:r>
            <w:r>
              <w:t xml:space="preserve"> </w:t>
            </w:r>
            <w:r w:rsidRPr="00A021CE">
              <w:t>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329,3 кв 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390,3 кв м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 xml:space="preserve"> Легковой Хёндай Санта Фе Классик 2008гв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  <w:r>
              <w:t>517672,58</w:t>
            </w:r>
            <w:r w:rsidRPr="00A021CE">
              <w:t xml:space="preserve"> руб.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</w:p>
        </w:tc>
      </w:tr>
      <w:tr w:rsidR="00DD357F" w:rsidRPr="00A021CE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 xml:space="preserve">Супруга 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Шевченко Елена Андреевна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зам. директора ООО «ЦО ВОЛНА»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Земельный участок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Объект незавершенного строительства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Квартира 1/2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Квартира (совместная)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1500 кв.м.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28,1кв.м</w:t>
            </w:r>
          </w:p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65,10 кв.м.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Легковой Нисан- Примера 1,8, 2005гв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  <w:r>
              <w:t xml:space="preserve">141327,70 </w:t>
            </w:r>
            <w:r w:rsidRPr="00A021CE">
              <w:t>руб.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</w:p>
        </w:tc>
      </w:tr>
      <w:tr w:rsidR="00DD357F" w:rsidRPr="00A021CE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Несовершеннолетний ребенок:</w:t>
            </w:r>
          </w:p>
          <w:p w:rsidR="00DD357F" w:rsidRPr="00A021CE" w:rsidRDefault="00DD357F" w:rsidP="00A021C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</w:pPr>
            <w:r w:rsidRPr="00A021CE">
              <w:t>Шевченко Данил Эдуардович</w:t>
            </w:r>
          </w:p>
          <w:p w:rsidR="00DD357F" w:rsidRPr="00A021CE" w:rsidRDefault="00DD357F" w:rsidP="00A021C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</w:pPr>
            <w:r w:rsidRPr="00A021CE">
              <w:t>ШевченкоДенис Эдуардович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>
              <w:t>Учащийся 11</w:t>
            </w:r>
            <w:r w:rsidRPr="00A021CE">
              <w:t xml:space="preserve"> класса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>
              <w:t>учащийся 5</w:t>
            </w:r>
            <w:r w:rsidRPr="00A021CE">
              <w:t xml:space="preserve"> класса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однокомнатная квартира ½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 w:rsidP="00715243">
            <w:pPr>
              <w:autoSpaceDE w:val="0"/>
              <w:autoSpaceDN w:val="0"/>
              <w:adjustRightInd w:val="0"/>
            </w:pPr>
          </w:p>
          <w:p w:rsidR="00DD357F" w:rsidRPr="00A021CE" w:rsidRDefault="00DD357F" w:rsidP="00715243">
            <w:pPr>
              <w:autoSpaceDE w:val="0"/>
              <w:autoSpaceDN w:val="0"/>
              <w:adjustRightInd w:val="0"/>
            </w:pPr>
          </w:p>
          <w:p w:rsidR="00DD357F" w:rsidRPr="00A021CE" w:rsidRDefault="00DD357F" w:rsidP="00715243">
            <w:pPr>
              <w:autoSpaceDE w:val="0"/>
              <w:autoSpaceDN w:val="0"/>
              <w:adjustRightInd w:val="0"/>
            </w:pPr>
          </w:p>
          <w:p w:rsidR="00DD357F" w:rsidRPr="00A021CE" w:rsidRDefault="00DD357F" w:rsidP="00715243">
            <w:pPr>
              <w:autoSpaceDE w:val="0"/>
              <w:autoSpaceDN w:val="0"/>
              <w:adjustRightInd w:val="0"/>
            </w:pPr>
            <w:r w:rsidRPr="00A021CE">
              <w:t>28,1кв.м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Россия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Нет</w:t>
            </w: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</w:p>
          <w:p w:rsidR="00DD357F" w:rsidRPr="00A021CE" w:rsidRDefault="00DD357F">
            <w:pPr>
              <w:autoSpaceDE w:val="0"/>
              <w:autoSpaceDN w:val="0"/>
              <w:adjustRightInd w:val="0"/>
            </w:pPr>
            <w:r w:rsidRPr="00A021CE">
              <w:t>Не имеет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57F" w:rsidRPr="00A021CE" w:rsidRDefault="00DD357F">
            <w:pPr>
              <w:autoSpaceDE w:val="0"/>
              <w:autoSpaceDN w:val="0"/>
              <w:adjustRightInd w:val="0"/>
            </w:pPr>
          </w:p>
        </w:tc>
      </w:tr>
    </w:tbl>
    <w:p w:rsidR="00DD357F" w:rsidRPr="00A021CE" w:rsidRDefault="00DD357F" w:rsidP="006E3B17">
      <w:pPr>
        <w:autoSpaceDE w:val="0"/>
        <w:autoSpaceDN w:val="0"/>
        <w:adjustRightInd w:val="0"/>
        <w:jc w:val="both"/>
      </w:pPr>
    </w:p>
    <w:p w:rsidR="00DD357F" w:rsidRPr="00A021CE" w:rsidRDefault="00DD357F" w:rsidP="006E3B17">
      <w:pPr>
        <w:autoSpaceDE w:val="0"/>
        <w:autoSpaceDN w:val="0"/>
        <w:adjustRightInd w:val="0"/>
        <w:ind w:firstLine="540"/>
        <w:jc w:val="both"/>
      </w:pPr>
      <w:r w:rsidRPr="00A021CE">
        <w:t>------------------------</w:t>
      </w:r>
    </w:p>
    <w:p w:rsidR="00DD357F" w:rsidRPr="00A021CE" w:rsidRDefault="00DD357F" w:rsidP="006E3B17">
      <w:pPr>
        <w:autoSpaceDE w:val="0"/>
        <w:autoSpaceDN w:val="0"/>
        <w:adjustRightInd w:val="0"/>
        <w:ind w:firstLine="540"/>
        <w:jc w:val="both"/>
      </w:pPr>
      <w:bookmarkStart w:id="0" w:name="Par53"/>
      <w:bookmarkEnd w:id="0"/>
      <w:r w:rsidRPr="00A021CE">
        <w:t xml:space="preserve">&lt;1&gt; Указывается фамилия, инициалы лица, указанного в </w:t>
      </w:r>
      <w:hyperlink r:id="rId8" w:history="1">
        <w:r w:rsidRPr="00A021CE">
          <w:rPr>
            <w:rStyle w:val="Hyperlink"/>
            <w:color w:val="auto"/>
            <w:u w:val="none"/>
          </w:rPr>
          <w:t>пункте 1</w:t>
        </w:r>
      </w:hyperlink>
      <w:r w:rsidRPr="00A021CE">
        <w:t xml:space="preserve"> </w:t>
      </w:r>
      <w:hyperlink r:id="rId9" w:history="1">
        <w:r w:rsidRPr="00A021CE">
          <w:rPr>
            <w:rStyle w:val="Hyperlink"/>
            <w:color w:val="auto"/>
            <w:u w:val="none"/>
          </w:rPr>
          <w:t>Положени</w:t>
        </w:r>
      </w:hyperlink>
      <w:r w:rsidRPr="00A021CE">
        <w:t>я о порядке размещения сведений о доходах, об имуществе и обязательствах имущественного характера депутатов Думы Томского района (городского округа), их супруг (супругов) и несовершеннолетних детей на официальном сайте муниципального образования «Томский район». Фамилия, инициалы супруги (супруга), несовершеннолетнего ребенка не указываются.</w:t>
      </w:r>
    </w:p>
    <w:p w:rsidR="00DD357F" w:rsidRPr="00A021CE" w:rsidRDefault="00DD357F" w:rsidP="006E3B17">
      <w:pPr>
        <w:autoSpaceDE w:val="0"/>
        <w:autoSpaceDN w:val="0"/>
        <w:adjustRightInd w:val="0"/>
        <w:ind w:firstLine="540"/>
        <w:jc w:val="both"/>
      </w:pPr>
      <w:bookmarkStart w:id="1" w:name="Par54"/>
      <w:bookmarkEnd w:id="1"/>
      <w:r w:rsidRPr="00A021CE">
        <w:t xml:space="preserve">&lt;2&gt; Сведения указываются, если общая сумма таких сделок превышает общий доход лица, указанного в </w:t>
      </w:r>
      <w:hyperlink r:id="rId10" w:history="1">
        <w:r w:rsidRPr="00A021CE">
          <w:rPr>
            <w:rStyle w:val="Hyperlink"/>
            <w:color w:val="auto"/>
            <w:u w:val="none"/>
          </w:rPr>
          <w:t>пункте 1</w:t>
        </w:r>
      </w:hyperlink>
      <w:r w:rsidRPr="00A021CE">
        <w:t xml:space="preserve"> </w:t>
      </w:r>
      <w:hyperlink r:id="rId11" w:history="1">
        <w:r w:rsidRPr="00A021CE">
          <w:rPr>
            <w:rStyle w:val="Hyperlink"/>
            <w:color w:val="auto"/>
            <w:u w:val="none"/>
          </w:rPr>
          <w:t>Положение</w:t>
        </w:r>
      </w:hyperlink>
      <w:r w:rsidRPr="00A021CE">
        <w:t xml:space="preserve"> о порядке размещения сведений о доходах, об имуществе и обязательствах имущественного характера депутатов Думы Томского района (городского округа), их супруг (супругов) и несовершеннолетних детей на официальном сайте муниципального образования «Томский район», и его супруги (супруга) за три последних года, предшествующих отчетному периоду.</w:t>
      </w:r>
    </w:p>
    <w:p w:rsidR="00DD357F" w:rsidRDefault="00DD357F"/>
    <w:sectPr w:rsidR="00DD357F" w:rsidSect="00B46203">
      <w:pgSz w:w="11906" w:h="16838"/>
      <w:pgMar w:top="1134" w:right="850" w:bottom="1134" w:left="5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B00828"/>
    <w:multiLevelType w:val="hybridMultilevel"/>
    <w:tmpl w:val="E742852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E3B17"/>
    <w:rsid w:val="000004C4"/>
    <w:rsid w:val="00000ADC"/>
    <w:rsid w:val="000016A8"/>
    <w:rsid w:val="0000179C"/>
    <w:rsid w:val="00001C8A"/>
    <w:rsid w:val="0000253C"/>
    <w:rsid w:val="00002E2E"/>
    <w:rsid w:val="000035C4"/>
    <w:rsid w:val="00003974"/>
    <w:rsid w:val="00003B03"/>
    <w:rsid w:val="00004622"/>
    <w:rsid w:val="00007625"/>
    <w:rsid w:val="00011663"/>
    <w:rsid w:val="00011727"/>
    <w:rsid w:val="0001214A"/>
    <w:rsid w:val="00012273"/>
    <w:rsid w:val="00012375"/>
    <w:rsid w:val="0001267F"/>
    <w:rsid w:val="000127EB"/>
    <w:rsid w:val="00012CB3"/>
    <w:rsid w:val="000131E3"/>
    <w:rsid w:val="0001351D"/>
    <w:rsid w:val="00013C11"/>
    <w:rsid w:val="00013EE0"/>
    <w:rsid w:val="00014BAC"/>
    <w:rsid w:val="00015CEC"/>
    <w:rsid w:val="00015D04"/>
    <w:rsid w:val="00016437"/>
    <w:rsid w:val="0001668A"/>
    <w:rsid w:val="000174BF"/>
    <w:rsid w:val="00017A37"/>
    <w:rsid w:val="000209C1"/>
    <w:rsid w:val="00020A16"/>
    <w:rsid w:val="00020E14"/>
    <w:rsid w:val="0002172F"/>
    <w:rsid w:val="00021737"/>
    <w:rsid w:val="00021D5A"/>
    <w:rsid w:val="000222C9"/>
    <w:rsid w:val="000223C1"/>
    <w:rsid w:val="0002283F"/>
    <w:rsid w:val="00022F4F"/>
    <w:rsid w:val="00022F62"/>
    <w:rsid w:val="0002378D"/>
    <w:rsid w:val="000241C6"/>
    <w:rsid w:val="00024935"/>
    <w:rsid w:val="00025E2F"/>
    <w:rsid w:val="00026C72"/>
    <w:rsid w:val="00027168"/>
    <w:rsid w:val="00027BE9"/>
    <w:rsid w:val="00027DE5"/>
    <w:rsid w:val="00027E3C"/>
    <w:rsid w:val="00030BA0"/>
    <w:rsid w:val="00030DD3"/>
    <w:rsid w:val="00030FD7"/>
    <w:rsid w:val="00031606"/>
    <w:rsid w:val="00031B10"/>
    <w:rsid w:val="0003235D"/>
    <w:rsid w:val="00032425"/>
    <w:rsid w:val="00032512"/>
    <w:rsid w:val="0003349B"/>
    <w:rsid w:val="00033574"/>
    <w:rsid w:val="00033B0C"/>
    <w:rsid w:val="00033CB0"/>
    <w:rsid w:val="00033F52"/>
    <w:rsid w:val="00034659"/>
    <w:rsid w:val="00034694"/>
    <w:rsid w:val="0003470D"/>
    <w:rsid w:val="00035980"/>
    <w:rsid w:val="00035C1A"/>
    <w:rsid w:val="00036032"/>
    <w:rsid w:val="000371FE"/>
    <w:rsid w:val="00040B8F"/>
    <w:rsid w:val="00040BC1"/>
    <w:rsid w:val="00040FA4"/>
    <w:rsid w:val="00041332"/>
    <w:rsid w:val="0004155D"/>
    <w:rsid w:val="000417AE"/>
    <w:rsid w:val="00041A46"/>
    <w:rsid w:val="00042166"/>
    <w:rsid w:val="00042F01"/>
    <w:rsid w:val="00042F93"/>
    <w:rsid w:val="00042FF7"/>
    <w:rsid w:val="00043969"/>
    <w:rsid w:val="00044250"/>
    <w:rsid w:val="000442F9"/>
    <w:rsid w:val="000451BC"/>
    <w:rsid w:val="00045282"/>
    <w:rsid w:val="000456BD"/>
    <w:rsid w:val="000456E6"/>
    <w:rsid w:val="00045D85"/>
    <w:rsid w:val="00045F25"/>
    <w:rsid w:val="000461B8"/>
    <w:rsid w:val="00046225"/>
    <w:rsid w:val="00046872"/>
    <w:rsid w:val="00047854"/>
    <w:rsid w:val="00047F40"/>
    <w:rsid w:val="00050373"/>
    <w:rsid w:val="0005095E"/>
    <w:rsid w:val="000509BD"/>
    <w:rsid w:val="00050F54"/>
    <w:rsid w:val="00051964"/>
    <w:rsid w:val="00051A41"/>
    <w:rsid w:val="00051BED"/>
    <w:rsid w:val="00051E62"/>
    <w:rsid w:val="000520E3"/>
    <w:rsid w:val="0005219F"/>
    <w:rsid w:val="0005221C"/>
    <w:rsid w:val="00052F3E"/>
    <w:rsid w:val="000536AA"/>
    <w:rsid w:val="00054929"/>
    <w:rsid w:val="00055206"/>
    <w:rsid w:val="000555FB"/>
    <w:rsid w:val="00055F7B"/>
    <w:rsid w:val="0005624E"/>
    <w:rsid w:val="00056BAD"/>
    <w:rsid w:val="00056BFD"/>
    <w:rsid w:val="00056E45"/>
    <w:rsid w:val="00057383"/>
    <w:rsid w:val="000575DC"/>
    <w:rsid w:val="00057697"/>
    <w:rsid w:val="0005769D"/>
    <w:rsid w:val="000576B2"/>
    <w:rsid w:val="00057E4E"/>
    <w:rsid w:val="00060922"/>
    <w:rsid w:val="00060F9A"/>
    <w:rsid w:val="00061425"/>
    <w:rsid w:val="00062796"/>
    <w:rsid w:val="000630E4"/>
    <w:rsid w:val="00063336"/>
    <w:rsid w:val="000635CB"/>
    <w:rsid w:val="00063E9B"/>
    <w:rsid w:val="0006428E"/>
    <w:rsid w:val="00064B15"/>
    <w:rsid w:val="00065D65"/>
    <w:rsid w:val="000663F5"/>
    <w:rsid w:val="000669E4"/>
    <w:rsid w:val="00066BB1"/>
    <w:rsid w:val="00066BBF"/>
    <w:rsid w:val="00066C56"/>
    <w:rsid w:val="0007029C"/>
    <w:rsid w:val="000702A3"/>
    <w:rsid w:val="00070705"/>
    <w:rsid w:val="00070B2C"/>
    <w:rsid w:val="000721BD"/>
    <w:rsid w:val="0007287B"/>
    <w:rsid w:val="000728C0"/>
    <w:rsid w:val="00072CF0"/>
    <w:rsid w:val="00073179"/>
    <w:rsid w:val="00073C5F"/>
    <w:rsid w:val="00074749"/>
    <w:rsid w:val="0007524F"/>
    <w:rsid w:val="000752B0"/>
    <w:rsid w:val="00075302"/>
    <w:rsid w:val="00075B0B"/>
    <w:rsid w:val="000767CB"/>
    <w:rsid w:val="00077783"/>
    <w:rsid w:val="00080B9D"/>
    <w:rsid w:val="000812A2"/>
    <w:rsid w:val="000812F9"/>
    <w:rsid w:val="00082043"/>
    <w:rsid w:val="0008212D"/>
    <w:rsid w:val="0008213E"/>
    <w:rsid w:val="000821D9"/>
    <w:rsid w:val="00082446"/>
    <w:rsid w:val="00082866"/>
    <w:rsid w:val="00083250"/>
    <w:rsid w:val="00083717"/>
    <w:rsid w:val="00083E55"/>
    <w:rsid w:val="00083E6E"/>
    <w:rsid w:val="000840B8"/>
    <w:rsid w:val="000841EC"/>
    <w:rsid w:val="0008484E"/>
    <w:rsid w:val="00084860"/>
    <w:rsid w:val="00085ED1"/>
    <w:rsid w:val="00086508"/>
    <w:rsid w:val="000865D1"/>
    <w:rsid w:val="00086677"/>
    <w:rsid w:val="00086819"/>
    <w:rsid w:val="00086918"/>
    <w:rsid w:val="00086B6C"/>
    <w:rsid w:val="000875A2"/>
    <w:rsid w:val="00087A9B"/>
    <w:rsid w:val="00090A5C"/>
    <w:rsid w:val="00090E0F"/>
    <w:rsid w:val="000922AE"/>
    <w:rsid w:val="00092542"/>
    <w:rsid w:val="0009255F"/>
    <w:rsid w:val="00092937"/>
    <w:rsid w:val="00092EBE"/>
    <w:rsid w:val="00092EC5"/>
    <w:rsid w:val="0009367D"/>
    <w:rsid w:val="000939D4"/>
    <w:rsid w:val="000945FD"/>
    <w:rsid w:val="000952A1"/>
    <w:rsid w:val="00095455"/>
    <w:rsid w:val="00095775"/>
    <w:rsid w:val="00095C12"/>
    <w:rsid w:val="000963F1"/>
    <w:rsid w:val="0009680D"/>
    <w:rsid w:val="00096B9D"/>
    <w:rsid w:val="00096C35"/>
    <w:rsid w:val="00097943"/>
    <w:rsid w:val="000A109F"/>
    <w:rsid w:val="000A134B"/>
    <w:rsid w:val="000A1CD6"/>
    <w:rsid w:val="000A26B7"/>
    <w:rsid w:val="000A2B2C"/>
    <w:rsid w:val="000A303E"/>
    <w:rsid w:val="000A3043"/>
    <w:rsid w:val="000A4153"/>
    <w:rsid w:val="000A4C9E"/>
    <w:rsid w:val="000A5245"/>
    <w:rsid w:val="000A5387"/>
    <w:rsid w:val="000A5796"/>
    <w:rsid w:val="000A5856"/>
    <w:rsid w:val="000A63A8"/>
    <w:rsid w:val="000A69C7"/>
    <w:rsid w:val="000A72DF"/>
    <w:rsid w:val="000A7639"/>
    <w:rsid w:val="000A7C49"/>
    <w:rsid w:val="000B059E"/>
    <w:rsid w:val="000B191C"/>
    <w:rsid w:val="000B1A28"/>
    <w:rsid w:val="000B1FB1"/>
    <w:rsid w:val="000B23FB"/>
    <w:rsid w:val="000B300E"/>
    <w:rsid w:val="000B3296"/>
    <w:rsid w:val="000B3732"/>
    <w:rsid w:val="000B392D"/>
    <w:rsid w:val="000B3E59"/>
    <w:rsid w:val="000B3F53"/>
    <w:rsid w:val="000B4A4F"/>
    <w:rsid w:val="000B4B02"/>
    <w:rsid w:val="000B4C30"/>
    <w:rsid w:val="000B4CB8"/>
    <w:rsid w:val="000B516F"/>
    <w:rsid w:val="000B53D7"/>
    <w:rsid w:val="000B5ABE"/>
    <w:rsid w:val="000B5ECB"/>
    <w:rsid w:val="000B5F9D"/>
    <w:rsid w:val="000B66F0"/>
    <w:rsid w:val="000B6C74"/>
    <w:rsid w:val="000B715C"/>
    <w:rsid w:val="000B7885"/>
    <w:rsid w:val="000B788E"/>
    <w:rsid w:val="000B7B7D"/>
    <w:rsid w:val="000C09AC"/>
    <w:rsid w:val="000C0BBF"/>
    <w:rsid w:val="000C0BF8"/>
    <w:rsid w:val="000C2FFE"/>
    <w:rsid w:val="000C37D3"/>
    <w:rsid w:val="000C4788"/>
    <w:rsid w:val="000C4A9F"/>
    <w:rsid w:val="000C4CC0"/>
    <w:rsid w:val="000C4FF0"/>
    <w:rsid w:val="000C51D0"/>
    <w:rsid w:val="000C5C6D"/>
    <w:rsid w:val="000C5D53"/>
    <w:rsid w:val="000C5EFC"/>
    <w:rsid w:val="000C6834"/>
    <w:rsid w:val="000C703E"/>
    <w:rsid w:val="000D022A"/>
    <w:rsid w:val="000D0873"/>
    <w:rsid w:val="000D0D1D"/>
    <w:rsid w:val="000D0D6E"/>
    <w:rsid w:val="000D0F1A"/>
    <w:rsid w:val="000D1203"/>
    <w:rsid w:val="000D1825"/>
    <w:rsid w:val="000D1D36"/>
    <w:rsid w:val="000D1D8D"/>
    <w:rsid w:val="000D22B9"/>
    <w:rsid w:val="000D2BC4"/>
    <w:rsid w:val="000D2EFC"/>
    <w:rsid w:val="000D30A2"/>
    <w:rsid w:val="000D3713"/>
    <w:rsid w:val="000D3C67"/>
    <w:rsid w:val="000D4842"/>
    <w:rsid w:val="000D4EE8"/>
    <w:rsid w:val="000D5CB6"/>
    <w:rsid w:val="000D6511"/>
    <w:rsid w:val="000D6FE1"/>
    <w:rsid w:val="000D7116"/>
    <w:rsid w:val="000D734A"/>
    <w:rsid w:val="000D73F5"/>
    <w:rsid w:val="000D7707"/>
    <w:rsid w:val="000E0579"/>
    <w:rsid w:val="000E0B2C"/>
    <w:rsid w:val="000E1679"/>
    <w:rsid w:val="000E167F"/>
    <w:rsid w:val="000E1D5D"/>
    <w:rsid w:val="000E2596"/>
    <w:rsid w:val="000E2B9C"/>
    <w:rsid w:val="000E32D3"/>
    <w:rsid w:val="000E47B6"/>
    <w:rsid w:val="000E5544"/>
    <w:rsid w:val="000E568B"/>
    <w:rsid w:val="000E6CC8"/>
    <w:rsid w:val="000E6D58"/>
    <w:rsid w:val="000E7099"/>
    <w:rsid w:val="000E7867"/>
    <w:rsid w:val="000E7A5E"/>
    <w:rsid w:val="000E7EE3"/>
    <w:rsid w:val="000F116C"/>
    <w:rsid w:val="000F1EE7"/>
    <w:rsid w:val="000F201B"/>
    <w:rsid w:val="000F229A"/>
    <w:rsid w:val="000F291F"/>
    <w:rsid w:val="000F364D"/>
    <w:rsid w:val="000F36F8"/>
    <w:rsid w:val="000F3AFD"/>
    <w:rsid w:val="000F48DD"/>
    <w:rsid w:val="000F5877"/>
    <w:rsid w:val="000F5A53"/>
    <w:rsid w:val="000F5B5F"/>
    <w:rsid w:val="000F5BBC"/>
    <w:rsid w:val="000F629E"/>
    <w:rsid w:val="000F758A"/>
    <w:rsid w:val="000F7A6B"/>
    <w:rsid w:val="000F7DBA"/>
    <w:rsid w:val="001000E0"/>
    <w:rsid w:val="001004E6"/>
    <w:rsid w:val="001005F1"/>
    <w:rsid w:val="00100691"/>
    <w:rsid w:val="00100C1E"/>
    <w:rsid w:val="00100E70"/>
    <w:rsid w:val="001015FE"/>
    <w:rsid w:val="00101D3B"/>
    <w:rsid w:val="00102231"/>
    <w:rsid w:val="00102828"/>
    <w:rsid w:val="0010292F"/>
    <w:rsid w:val="00102CC8"/>
    <w:rsid w:val="001035BE"/>
    <w:rsid w:val="001040DF"/>
    <w:rsid w:val="00104543"/>
    <w:rsid w:val="00104BA6"/>
    <w:rsid w:val="00104DF3"/>
    <w:rsid w:val="00105801"/>
    <w:rsid w:val="001058CA"/>
    <w:rsid w:val="00105B81"/>
    <w:rsid w:val="001063DE"/>
    <w:rsid w:val="0010648A"/>
    <w:rsid w:val="0010653A"/>
    <w:rsid w:val="00106A9A"/>
    <w:rsid w:val="00107D6D"/>
    <w:rsid w:val="001102F7"/>
    <w:rsid w:val="00111065"/>
    <w:rsid w:val="001111B9"/>
    <w:rsid w:val="001115A4"/>
    <w:rsid w:val="00111654"/>
    <w:rsid w:val="00111C4A"/>
    <w:rsid w:val="00111EB7"/>
    <w:rsid w:val="00111F6F"/>
    <w:rsid w:val="001129A8"/>
    <w:rsid w:val="00112A25"/>
    <w:rsid w:val="00112F11"/>
    <w:rsid w:val="00113FB5"/>
    <w:rsid w:val="0011413B"/>
    <w:rsid w:val="00114EBC"/>
    <w:rsid w:val="00114FBE"/>
    <w:rsid w:val="00115381"/>
    <w:rsid w:val="001156E3"/>
    <w:rsid w:val="00115AA3"/>
    <w:rsid w:val="00116019"/>
    <w:rsid w:val="001163F8"/>
    <w:rsid w:val="00116F27"/>
    <w:rsid w:val="00117028"/>
    <w:rsid w:val="001170A0"/>
    <w:rsid w:val="00117A73"/>
    <w:rsid w:val="00117AF4"/>
    <w:rsid w:val="00117E88"/>
    <w:rsid w:val="00117FC7"/>
    <w:rsid w:val="001207A7"/>
    <w:rsid w:val="00120D5C"/>
    <w:rsid w:val="001212E2"/>
    <w:rsid w:val="001216ED"/>
    <w:rsid w:val="00121760"/>
    <w:rsid w:val="00121B25"/>
    <w:rsid w:val="00121FC0"/>
    <w:rsid w:val="001220E2"/>
    <w:rsid w:val="001222A0"/>
    <w:rsid w:val="001224F4"/>
    <w:rsid w:val="001228BF"/>
    <w:rsid w:val="00122AC8"/>
    <w:rsid w:val="0012304F"/>
    <w:rsid w:val="00123240"/>
    <w:rsid w:val="0012335C"/>
    <w:rsid w:val="00123A2A"/>
    <w:rsid w:val="00123C57"/>
    <w:rsid w:val="001246B8"/>
    <w:rsid w:val="001249AB"/>
    <w:rsid w:val="00124FB8"/>
    <w:rsid w:val="0012525A"/>
    <w:rsid w:val="0012583D"/>
    <w:rsid w:val="001260CD"/>
    <w:rsid w:val="0012610F"/>
    <w:rsid w:val="0012654B"/>
    <w:rsid w:val="00126FAE"/>
    <w:rsid w:val="0012743A"/>
    <w:rsid w:val="001277E0"/>
    <w:rsid w:val="00127C0C"/>
    <w:rsid w:val="00127EAD"/>
    <w:rsid w:val="00130CE4"/>
    <w:rsid w:val="00131185"/>
    <w:rsid w:val="00131814"/>
    <w:rsid w:val="00131817"/>
    <w:rsid w:val="001319DC"/>
    <w:rsid w:val="0013261E"/>
    <w:rsid w:val="001327C6"/>
    <w:rsid w:val="00133224"/>
    <w:rsid w:val="0013337C"/>
    <w:rsid w:val="00133F24"/>
    <w:rsid w:val="00134B69"/>
    <w:rsid w:val="00135486"/>
    <w:rsid w:val="001356C9"/>
    <w:rsid w:val="001359A0"/>
    <w:rsid w:val="0013606E"/>
    <w:rsid w:val="0013675D"/>
    <w:rsid w:val="00137120"/>
    <w:rsid w:val="00137BE5"/>
    <w:rsid w:val="00137E98"/>
    <w:rsid w:val="001400CB"/>
    <w:rsid w:val="001407C1"/>
    <w:rsid w:val="00140EEE"/>
    <w:rsid w:val="001410E0"/>
    <w:rsid w:val="00141734"/>
    <w:rsid w:val="0014184B"/>
    <w:rsid w:val="00141B09"/>
    <w:rsid w:val="00142D94"/>
    <w:rsid w:val="00142F8B"/>
    <w:rsid w:val="001435FD"/>
    <w:rsid w:val="00143BDD"/>
    <w:rsid w:val="00143D75"/>
    <w:rsid w:val="0014475B"/>
    <w:rsid w:val="00144D97"/>
    <w:rsid w:val="00145327"/>
    <w:rsid w:val="00145337"/>
    <w:rsid w:val="00146526"/>
    <w:rsid w:val="00146958"/>
    <w:rsid w:val="00147B0A"/>
    <w:rsid w:val="00147CA2"/>
    <w:rsid w:val="00147D5F"/>
    <w:rsid w:val="00147E97"/>
    <w:rsid w:val="001507B1"/>
    <w:rsid w:val="00150DFB"/>
    <w:rsid w:val="001514EE"/>
    <w:rsid w:val="001515CB"/>
    <w:rsid w:val="001518B2"/>
    <w:rsid w:val="00151E97"/>
    <w:rsid w:val="0015251C"/>
    <w:rsid w:val="001529C8"/>
    <w:rsid w:val="00152BFA"/>
    <w:rsid w:val="00152C13"/>
    <w:rsid w:val="00153DA6"/>
    <w:rsid w:val="00153DDE"/>
    <w:rsid w:val="00154848"/>
    <w:rsid w:val="00154D04"/>
    <w:rsid w:val="001556F6"/>
    <w:rsid w:val="00155FA4"/>
    <w:rsid w:val="001560B9"/>
    <w:rsid w:val="00156356"/>
    <w:rsid w:val="00156508"/>
    <w:rsid w:val="00156A16"/>
    <w:rsid w:val="00156A94"/>
    <w:rsid w:val="001572AA"/>
    <w:rsid w:val="001577B9"/>
    <w:rsid w:val="00157FBC"/>
    <w:rsid w:val="00157FF5"/>
    <w:rsid w:val="00160954"/>
    <w:rsid w:val="00160B04"/>
    <w:rsid w:val="00160C82"/>
    <w:rsid w:val="001610E3"/>
    <w:rsid w:val="00161180"/>
    <w:rsid w:val="00161427"/>
    <w:rsid w:val="0016342B"/>
    <w:rsid w:val="0016386F"/>
    <w:rsid w:val="00164406"/>
    <w:rsid w:val="0016445B"/>
    <w:rsid w:val="00165135"/>
    <w:rsid w:val="001669EE"/>
    <w:rsid w:val="00166A6F"/>
    <w:rsid w:val="00166B11"/>
    <w:rsid w:val="00166F15"/>
    <w:rsid w:val="001672F4"/>
    <w:rsid w:val="00167428"/>
    <w:rsid w:val="00167C42"/>
    <w:rsid w:val="00170509"/>
    <w:rsid w:val="00170FA7"/>
    <w:rsid w:val="00171156"/>
    <w:rsid w:val="0017196F"/>
    <w:rsid w:val="00172254"/>
    <w:rsid w:val="0017298B"/>
    <w:rsid w:val="001729C7"/>
    <w:rsid w:val="00172AD5"/>
    <w:rsid w:val="00172F98"/>
    <w:rsid w:val="00173373"/>
    <w:rsid w:val="00173E13"/>
    <w:rsid w:val="00174363"/>
    <w:rsid w:val="00174675"/>
    <w:rsid w:val="00174CE9"/>
    <w:rsid w:val="00175486"/>
    <w:rsid w:val="0017580D"/>
    <w:rsid w:val="00175FD2"/>
    <w:rsid w:val="00176095"/>
    <w:rsid w:val="001773CB"/>
    <w:rsid w:val="0018013E"/>
    <w:rsid w:val="001806AE"/>
    <w:rsid w:val="00180A97"/>
    <w:rsid w:val="001821FD"/>
    <w:rsid w:val="001822D1"/>
    <w:rsid w:val="001828A0"/>
    <w:rsid w:val="00182D0C"/>
    <w:rsid w:val="001836FA"/>
    <w:rsid w:val="001840FB"/>
    <w:rsid w:val="00184C35"/>
    <w:rsid w:val="001850C8"/>
    <w:rsid w:val="0018514F"/>
    <w:rsid w:val="0018577B"/>
    <w:rsid w:val="00185AF7"/>
    <w:rsid w:val="001874A5"/>
    <w:rsid w:val="00187744"/>
    <w:rsid w:val="00187930"/>
    <w:rsid w:val="00187AE7"/>
    <w:rsid w:val="00187C71"/>
    <w:rsid w:val="00187CEB"/>
    <w:rsid w:val="00190B1E"/>
    <w:rsid w:val="00190EAA"/>
    <w:rsid w:val="00190EC0"/>
    <w:rsid w:val="0019125E"/>
    <w:rsid w:val="00191297"/>
    <w:rsid w:val="00191D4D"/>
    <w:rsid w:val="001922A2"/>
    <w:rsid w:val="0019245E"/>
    <w:rsid w:val="0019278F"/>
    <w:rsid w:val="00192884"/>
    <w:rsid w:val="00193010"/>
    <w:rsid w:val="001931FE"/>
    <w:rsid w:val="00193891"/>
    <w:rsid w:val="00194075"/>
    <w:rsid w:val="00194143"/>
    <w:rsid w:val="00194684"/>
    <w:rsid w:val="0019483A"/>
    <w:rsid w:val="00194BB0"/>
    <w:rsid w:val="001954BA"/>
    <w:rsid w:val="0019659C"/>
    <w:rsid w:val="00197CF2"/>
    <w:rsid w:val="001A0DC6"/>
    <w:rsid w:val="001A0E4A"/>
    <w:rsid w:val="001A136D"/>
    <w:rsid w:val="001A16D7"/>
    <w:rsid w:val="001A1712"/>
    <w:rsid w:val="001A29C0"/>
    <w:rsid w:val="001A3E58"/>
    <w:rsid w:val="001A561A"/>
    <w:rsid w:val="001A59E3"/>
    <w:rsid w:val="001A5E89"/>
    <w:rsid w:val="001A6B76"/>
    <w:rsid w:val="001A6C3B"/>
    <w:rsid w:val="001A752C"/>
    <w:rsid w:val="001A797C"/>
    <w:rsid w:val="001A7EC3"/>
    <w:rsid w:val="001A7F46"/>
    <w:rsid w:val="001A7FD2"/>
    <w:rsid w:val="001B0321"/>
    <w:rsid w:val="001B1093"/>
    <w:rsid w:val="001B150A"/>
    <w:rsid w:val="001B17E0"/>
    <w:rsid w:val="001B218E"/>
    <w:rsid w:val="001B2297"/>
    <w:rsid w:val="001B256B"/>
    <w:rsid w:val="001B25F2"/>
    <w:rsid w:val="001B2829"/>
    <w:rsid w:val="001B2BB7"/>
    <w:rsid w:val="001B2D94"/>
    <w:rsid w:val="001B2E33"/>
    <w:rsid w:val="001B30E5"/>
    <w:rsid w:val="001B3173"/>
    <w:rsid w:val="001B4027"/>
    <w:rsid w:val="001B4205"/>
    <w:rsid w:val="001B4272"/>
    <w:rsid w:val="001B4B06"/>
    <w:rsid w:val="001B501C"/>
    <w:rsid w:val="001B5A3D"/>
    <w:rsid w:val="001B6296"/>
    <w:rsid w:val="001B72DB"/>
    <w:rsid w:val="001C0ED5"/>
    <w:rsid w:val="001C102D"/>
    <w:rsid w:val="001C1296"/>
    <w:rsid w:val="001C40D5"/>
    <w:rsid w:val="001C414E"/>
    <w:rsid w:val="001C42EA"/>
    <w:rsid w:val="001C4538"/>
    <w:rsid w:val="001C4F58"/>
    <w:rsid w:val="001C5591"/>
    <w:rsid w:val="001C5792"/>
    <w:rsid w:val="001C588E"/>
    <w:rsid w:val="001C6319"/>
    <w:rsid w:val="001C6626"/>
    <w:rsid w:val="001C6778"/>
    <w:rsid w:val="001C7013"/>
    <w:rsid w:val="001C7666"/>
    <w:rsid w:val="001C77D2"/>
    <w:rsid w:val="001D0137"/>
    <w:rsid w:val="001D0294"/>
    <w:rsid w:val="001D02BF"/>
    <w:rsid w:val="001D02E5"/>
    <w:rsid w:val="001D0857"/>
    <w:rsid w:val="001D1026"/>
    <w:rsid w:val="001D12A8"/>
    <w:rsid w:val="001D1540"/>
    <w:rsid w:val="001D19B6"/>
    <w:rsid w:val="001D1CA7"/>
    <w:rsid w:val="001D2115"/>
    <w:rsid w:val="001D2A85"/>
    <w:rsid w:val="001D2E90"/>
    <w:rsid w:val="001D3B03"/>
    <w:rsid w:val="001D3E3F"/>
    <w:rsid w:val="001D3F09"/>
    <w:rsid w:val="001D4734"/>
    <w:rsid w:val="001D47F7"/>
    <w:rsid w:val="001D48AE"/>
    <w:rsid w:val="001D4A14"/>
    <w:rsid w:val="001D4F7E"/>
    <w:rsid w:val="001D53F3"/>
    <w:rsid w:val="001D5659"/>
    <w:rsid w:val="001D5C78"/>
    <w:rsid w:val="001D5FC2"/>
    <w:rsid w:val="001D61E7"/>
    <w:rsid w:val="001D7358"/>
    <w:rsid w:val="001D74DA"/>
    <w:rsid w:val="001D74F2"/>
    <w:rsid w:val="001D7B8A"/>
    <w:rsid w:val="001E0A93"/>
    <w:rsid w:val="001E0AA7"/>
    <w:rsid w:val="001E0E29"/>
    <w:rsid w:val="001E0FC0"/>
    <w:rsid w:val="001E11E0"/>
    <w:rsid w:val="001E14A8"/>
    <w:rsid w:val="001E2DEF"/>
    <w:rsid w:val="001E34FC"/>
    <w:rsid w:val="001E35E4"/>
    <w:rsid w:val="001E39F6"/>
    <w:rsid w:val="001E3C5F"/>
    <w:rsid w:val="001E4112"/>
    <w:rsid w:val="001E42F7"/>
    <w:rsid w:val="001E4690"/>
    <w:rsid w:val="001E48A3"/>
    <w:rsid w:val="001E4DD0"/>
    <w:rsid w:val="001E5280"/>
    <w:rsid w:val="001E5953"/>
    <w:rsid w:val="001E60C2"/>
    <w:rsid w:val="001E61A9"/>
    <w:rsid w:val="001E7640"/>
    <w:rsid w:val="001E78A1"/>
    <w:rsid w:val="001E7B82"/>
    <w:rsid w:val="001E7C24"/>
    <w:rsid w:val="001E7EF6"/>
    <w:rsid w:val="001F0A13"/>
    <w:rsid w:val="001F0C0C"/>
    <w:rsid w:val="001F0E32"/>
    <w:rsid w:val="001F130C"/>
    <w:rsid w:val="001F1333"/>
    <w:rsid w:val="001F1386"/>
    <w:rsid w:val="001F1401"/>
    <w:rsid w:val="001F1680"/>
    <w:rsid w:val="001F173A"/>
    <w:rsid w:val="001F180C"/>
    <w:rsid w:val="001F1BAD"/>
    <w:rsid w:val="001F2426"/>
    <w:rsid w:val="001F2C90"/>
    <w:rsid w:val="001F2E6C"/>
    <w:rsid w:val="001F382B"/>
    <w:rsid w:val="001F3CC9"/>
    <w:rsid w:val="001F4015"/>
    <w:rsid w:val="001F4DF8"/>
    <w:rsid w:val="001F594C"/>
    <w:rsid w:val="001F6C3C"/>
    <w:rsid w:val="001F7655"/>
    <w:rsid w:val="001F76AA"/>
    <w:rsid w:val="001F7966"/>
    <w:rsid w:val="00200094"/>
    <w:rsid w:val="00200C35"/>
    <w:rsid w:val="002010B4"/>
    <w:rsid w:val="0020259D"/>
    <w:rsid w:val="00202B66"/>
    <w:rsid w:val="00202BC8"/>
    <w:rsid w:val="00203FE4"/>
    <w:rsid w:val="00204366"/>
    <w:rsid w:val="002048BD"/>
    <w:rsid w:val="00204C47"/>
    <w:rsid w:val="00204CD8"/>
    <w:rsid w:val="00204D4F"/>
    <w:rsid w:val="00204EFC"/>
    <w:rsid w:val="002055F4"/>
    <w:rsid w:val="0020587B"/>
    <w:rsid w:val="00205993"/>
    <w:rsid w:val="00205B99"/>
    <w:rsid w:val="0020681E"/>
    <w:rsid w:val="00206A89"/>
    <w:rsid w:val="00206DE4"/>
    <w:rsid w:val="00206E71"/>
    <w:rsid w:val="0020749E"/>
    <w:rsid w:val="002075A6"/>
    <w:rsid w:val="00207DF4"/>
    <w:rsid w:val="00207FF6"/>
    <w:rsid w:val="002100FE"/>
    <w:rsid w:val="002102D6"/>
    <w:rsid w:val="00210A76"/>
    <w:rsid w:val="00210FF7"/>
    <w:rsid w:val="0021189B"/>
    <w:rsid w:val="00211A02"/>
    <w:rsid w:val="00212387"/>
    <w:rsid w:val="0021238A"/>
    <w:rsid w:val="00212A73"/>
    <w:rsid w:val="002138E5"/>
    <w:rsid w:val="00213F71"/>
    <w:rsid w:val="00214461"/>
    <w:rsid w:val="002145C6"/>
    <w:rsid w:val="0021482D"/>
    <w:rsid w:val="00215392"/>
    <w:rsid w:val="0021599E"/>
    <w:rsid w:val="00216A4A"/>
    <w:rsid w:val="0021708A"/>
    <w:rsid w:val="00217584"/>
    <w:rsid w:val="0022163B"/>
    <w:rsid w:val="0022195C"/>
    <w:rsid w:val="00221B3A"/>
    <w:rsid w:val="00222B2E"/>
    <w:rsid w:val="00223368"/>
    <w:rsid w:val="00223B60"/>
    <w:rsid w:val="00223C4D"/>
    <w:rsid w:val="0022419F"/>
    <w:rsid w:val="0022440E"/>
    <w:rsid w:val="00224463"/>
    <w:rsid w:val="00224D5F"/>
    <w:rsid w:val="00224E2E"/>
    <w:rsid w:val="002253DF"/>
    <w:rsid w:val="00225461"/>
    <w:rsid w:val="00225701"/>
    <w:rsid w:val="002258D0"/>
    <w:rsid w:val="00225905"/>
    <w:rsid w:val="00226396"/>
    <w:rsid w:val="00226949"/>
    <w:rsid w:val="00227011"/>
    <w:rsid w:val="0022781B"/>
    <w:rsid w:val="00227ACB"/>
    <w:rsid w:val="00227BAD"/>
    <w:rsid w:val="002302FF"/>
    <w:rsid w:val="0023061A"/>
    <w:rsid w:val="0023096D"/>
    <w:rsid w:val="002309FD"/>
    <w:rsid w:val="00230FE4"/>
    <w:rsid w:val="002317F8"/>
    <w:rsid w:val="00232122"/>
    <w:rsid w:val="00232B22"/>
    <w:rsid w:val="00232E9C"/>
    <w:rsid w:val="002331FA"/>
    <w:rsid w:val="002332D8"/>
    <w:rsid w:val="002335C3"/>
    <w:rsid w:val="00233888"/>
    <w:rsid w:val="00233B9F"/>
    <w:rsid w:val="00233C7E"/>
    <w:rsid w:val="00234024"/>
    <w:rsid w:val="0023417B"/>
    <w:rsid w:val="00234354"/>
    <w:rsid w:val="002346D2"/>
    <w:rsid w:val="00234C83"/>
    <w:rsid w:val="0023706A"/>
    <w:rsid w:val="002374D1"/>
    <w:rsid w:val="00237A9E"/>
    <w:rsid w:val="00237BF0"/>
    <w:rsid w:val="002400C9"/>
    <w:rsid w:val="00241473"/>
    <w:rsid w:val="00241707"/>
    <w:rsid w:val="00242610"/>
    <w:rsid w:val="00242690"/>
    <w:rsid w:val="00242884"/>
    <w:rsid w:val="00243484"/>
    <w:rsid w:val="00243C9F"/>
    <w:rsid w:val="00244074"/>
    <w:rsid w:val="002441F1"/>
    <w:rsid w:val="00244436"/>
    <w:rsid w:val="00244505"/>
    <w:rsid w:val="002448A5"/>
    <w:rsid w:val="00244C2C"/>
    <w:rsid w:val="00244C37"/>
    <w:rsid w:val="00245A19"/>
    <w:rsid w:val="00246269"/>
    <w:rsid w:val="00246604"/>
    <w:rsid w:val="00246D26"/>
    <w:rsid w:val="0024743E"/>
    <w:rsid w:val="002477D7"/>
    <w:rsid w:val="002478ED"/>
    <w:rsid w:val="00247FAE"/>
    <w:rsid w:val="00250699"/>
    <w:rsid w:val="00250C96"/>
    <w:rsid w:val="00250F13"/>
    <w:rsid w:val="002511A3"/>
    <w:rsid w:val="002511AA"/>
    <w:rsid w:val="00251EB9"/>
    <w:rsid w:val="00252438"/>
    <w:rsid w:val="00252B5A"/>
    <w:rsid w:val="00252B9B"/>
    <w:rsid w:val="0025335A"/>
    <w:rsid w:val="0025446A"/>
    <w:rsid w:val="00254563"/>
    <w:rsid w:val="00254AF9"/>
    <w:rsid w:val="00254B75"/>
    <w:rsid w:val="00255657"/>
    <w:rsid w:val="00255DFE"/>
    <w:rsid w:val="00256240"/>
    <w:rsid w:val="00256E16"/>
    <w:rsid w:val="002574AA"/>
    <w:rsid w:val="00257DAE"/>
    <w:rsid w:val="00260065"/>
    <w:rsid w:val="002604C1"/>
    <w:rsid w:val="002608D2"/>
    <w:rsid w:val="002609CC"/>
    <w:rsid w:val="00260A71"/>
    <w:rsid w:val="002612E8"/>
    <w:rsid w:val="002615A4"/>
    <w:rsid w:val="00261E38"/>
    <w:rsid w:val="002624B0"/>
    <w:rsid w:val="002624BF"/>
    <w:rsid w:val="00262D1F"/>
    <w:rsid w:val="00263128"/>
    <w:rsid w:val="002645BB"/>
    <w:rsid w:val="00264665"/>
    <w:rsid w:val="00264E6D"/>
    <w:rsid w:val="0026509C"/>
    <w:rsid w:val="00265E14"/>
    <w:rsid w:val="00266067"/>
    <w:rsid w:val="00266112"/>
    <w:rsid w:val="00266429"/>
    <w:rsid w:val="00266E9E"/>
    <w:rsid w:val="002671EF"/>
    <w:rsid w:val="002678F3"/>
    <w:rsid w:val="00267A37"/>
    <w:rsid w:val="00267D08"/>
    <w:rsid w:val="00270228"/>
    <w:rsid w:val="0027048E"/>
    <w:rsid w:val="00270CFF"/>
    <w:rsid w:val="00270EA2"/>
    <w:rsid w:val="00271434"/>
    <w:rsid w:val="002714F2"/>
    <w:rsid w:val="00271503"/>
    <w:rsid w:val="00271788"/>
    <w:rsid w:val="002719C1"/>
    <w:rsid w:val="00271C1C"/>
    <w:rsid w:val="00271C1D"/>
    <w:rsid w:val="00272571"/>
    <w:rsid w:val="0027303B"/>
    <w:rsid w:val="002730F8"/>
    <w:rsid w:val="0027327E"/>
    <w:rsid w:val="0027357E"/>
    <w:rsid w:val="002735BB"/>
    <w:rsid w:val="00274183"/>
    <w:rsid w:val="00274417"/>
    <w:rsid w:val="00274807"/>
    <w:rsid w:val="00274D6C"/>
    <w:rsid w:val="0027555B"/>
    <w:rsid w:val="0027563D"/>
    <w:rsid w:val="00276056"/>
    <w:rsid w:val="00277088"/>
    <w:rsid w:val="0027742C"/>
    <w:rsid w:val="002775D1"/>
    <w:rsid w:val="00277939"/>
    <w:rsid w:val="00277C20"/>
    <w:rsid w:val="00280331"/>
    <w:rsid w:val="00280590"/>
    <w:rsid w:val="002808CC"/>
    <w:rsid w:val="00281DB5"/>
    <w:rsid w:val="00281E9F"/>
    <w:rsid w:val="002821B9"/>
    <w:rsid w:val="0028230C"/>
    <w:rsid w:val="0028256E"/>
    <w:rsid w:val="002825C9"/>
    <w:rsid w:val="00282777"/>
    <w:rsid w:val="00283903"/>
    <w:rsid w:val="00283A30"/>
    <w:rsid w:val="00283B88"/>
    <w:rsid w:val="00283DEC"/>
    <w:rsid w:val="002842D2"/>
    <w:rsid w:val="002845C2"/>
    <w:rsid w:val="00284954"/>
    <w:rsid w:val="00284A6E"/>
    <w:rsid w:val="00284B8E"/>
    <w:rsid w:val="00284F72"/>
    <w:rsid w:val="00285A4D"/>
    <w:rsid w:val="00285D4C"/>
    <w:rsid w:val="0028639A"/>
    <w:rsid w:val="00286454"/>
    <w:rsid w:val="0028655E"/>
    <w:rsid w:val="00286669"/>
    <w:rsid w:val="00287472"/>
    <w:rsid w:val="00287A3C"/>
    <w:rsid w:val="00290259"/>
    <w:rsid w:val="002913D1"/>
    <w:rsid w:val="00291858"/>
    <w:rsid w:val="002919BE"/>
    <w:rsid w:val="00293043"/>
    <w:rsid w:val="00293428"/>
    <w:rsid w:val="002937DD"/>
    <w:rsid w:val="0029390E"/>
    <w:rsid w:val="00293FC2"/>
    <w:rsid w:val="00293FCC"/>
    <w:rsid w:val="00294459"/>
    <w:rsid w:val="00294908"/>
    <w:rsid w:val="00296095"/>
    <w:rsid w:val="002961DB"/>
    <w:rsid w:val="00296DA5"/>
    <w:rsid w:val="00297133"/>
    <w:rsid w:val="002974EB"/>
    <w:rsid w:val="00297D95"/>
    <w:rsid w:val="002A09DE"/>
    <w:rsid w:val="002A1BE4"/>
    <w:rsid w:val="002A2513"/>
    <w:rsid w:val="002A27BD"/>
    <w:rsid w:val="002A2800"/>
    <w:rsid w:val="002A2F6B"/>
    <w:rsid w:val="002A3248"/>
    <w:rsid w:val="002A3B4A"/>
    <w:rsid w:val="002A487F"/>
    <w:rsid w:val="002A4883"/>
    <w:rsid w:val="002A4F25"/>
    <w:rsid w:val="002A5311"/>
    <w:rsid w:val="002A5DEB"/>
    <w:rsid w:val="002A6379"/>
    <w:rsid w:val="002A6B57"/>
    <w:rsid w:val="002A6E90"/>
    <w:rsid w:val="002B011B"/>
    <w:rsid w:val="002B1D21"/>
    <w:rsid w:val="002B1E37"/>
    <w:rsid w:val="002B22B8"/>
    <w:rsid w:val="002B25E2"/>
    <w:rsid w:val="002B2794"/>
    <w:rsid w:val="002B27B0"/>
    <w:rsid w:val="002B288D"/>
    <w:rsid w:val="002B288F"/>
    <w:rsid w:val="002B2FF0"/>
    <w:rsid w:val="002B302C"/>
    <w:rsid w:val="002B3B54"/>
    <w:rsid w:val="002B3FEE"/>
    <w:rsid w:val="002B4758"/>
    <w:rsid w:val="002B4CB5"/>
    <w:rsid w:val="002B5682"/>
    <w:rsid w:val="002B577B"/>
    <w:rsid w:val="002B5F21"/>
    <w:rsid w:val="002B62BB"/>
    <w:rsid w:val="002B62E5"/>
    <w:rsid w:val="002B6AA9"/>
    <w:rsid w:val="002B7332"/>
    <w:rsid w:val="002B7867"/>
    <w:rsid w:val="002B7BFD"/>
    <w:rsid w:val="002B7CC5"/>
    <w:rsid w:val="002C055A"/>
    <w:rsid w:val="002C0E14"/>
    <w:rsid w:val="002C1030"/>
    <w:rsid w:val="002C14C7"/>
    <w:rsid w:val="002C2579"/>
    <w:rsid w:val="002C277D"/>
    <w:rsid w:val="002C2C6C"/>
    <w:rsid w:val="002C2CD5"/>
    <w:rsid w:val="002C3035"/>
    <w:rsid w:val="002C359F"/>
    <w:rsid w:val="002C3DB7"/>
    <w:rsid w:val="002C5193"/>
    <w:rsid w:val="002C5991"/>
    <w:rsid w:val="002C5C9C"/>
    <w:rsid w:val="002C5F72"/>
    <w:rsid w:val="002C699C"/>
    <w:rsid w:val="002C6B19"/>
    <w:rsid w:val="002C6EC2"/>
    <w:rsid w:val="002C7180"/>
    <w:rsid w:val="002C7B50"/>
    <w:rsid w:val="002D0B25"/>
    <w:rsid w:val="002D0BA1"/>
    <w:rsid w:val="002D0BE7"/>
    <w:rsid w:val="002D0DAE"/>
    <w:rsid w:val="002D146F"/>
    <w:rsid w:val="002D14A6"/>
    <w:rsid w:val="002D1750"/>
    <w:rsid w:val="002D196F"/>
    <w:rsid w:val="002D1F14"/>
    <w:rsid w:val="002D20A2"/>
    <w:rsid w:val="002D20B0"/>
    <w:rsid w:val="002D2565"/>
    <w:rsid w:val="002D2566"/>
    <w:rsid w:val="002D26F4"/>
    <w:rsid w:val="002D45F0"/>
    <w:rsid w:val="002D4948"/>
    <w:rsid w:val="002D4F21"/>
    <w:rsid w:val="002D5313"/>
    <w:rsid w:val="002D68BA"/>
    <w:rsid w:val="002D6BA6"/>
    <w:rsid w:val="002D75E8"/>
    <w:rsid w:val="002D7E6B"/>
    <w:rsid w:val="002E0647"/>
    <w:rsid w:val="002E0BEB"/>
    <w:rsid w:val="002E17EB"/>
    <w:rsid w:val="002E1A6E"/>
    <w:rsid w:val="002E288C"/>
    <w:rsid w:val="002E2CF0"/>
    <w:rsid w:val="002E2D29"/>
    <w:rsid w:val="002E2FBF"/>
    <w:rsid w:val="002E31B5"/>
    <w:rsid w:val="002E34EC"/>
    <w:rsid w:val="002E3C6B"/>
    <w:rsid w:val="002E3C93"/>
    <w:rsid w:val="002E51BC"/>
    <w:rsid w:val="002E5E9B"/>
    <w:rsid w:val="002E650E"/>
    <w:rsid w:val="002E7428"/>
    <w:rsid w:val="002E74B1"/>
    <w:rsid w:val="002E7AD5"/>
    <w:rsid w:val="002F06AC"/>
    <w:rsid w:val="002F0E08"/>
    <w:rsid w:val="002F18ED"/>
    <w:rsid w:val="002F1975"/>
    <w:rsid w:val="002F1BBD"/>
    <w:rsid w:val="002F202C"/>
    <w:rsid w:val="002F2C24"/>
    <w:rsid w:val="002F3CFE"/>
    <w:rsid w:val="002F4A1E"/>
    <w:rsid w:val="002F4BF5"/>
    <w:rsid w:val="002F4C4F"/>
    <w:rsid w:val="002F59D5"/>
    <w:rsid w:val="002F5C73"/>
    <w:rsid w:val="002F5DA7"/>
    <w:rsid w:val="002F66EA"/>
    <w:rsid w:val="002F6965"/>
    <w:rsid w:val="002F79AF"/>
    <w:rsid w:val="002F7C7E"/>
    <w:rsid w:val="002F7DD9"/>
    <w:rsid w:val="0030050E"/>
    <w:rsid w:val="003007D0"/>
    <w:rsid w:val="00300AD7"/>
    <w:rsid w:val="00300AF3"/>
    <w:rsid w:val="003035D9"/>
    <w:rsid w:val="0030383D"/>
    <w:rsid w:val="0030396D"/>
    <w:rsid w:val="003040B2"/>
    <w:rsid w:val="0030426E"/>
    <w:rsid w:val="00304A0D"/>
    <w:rsid w:val="00305105"/>
    <w:rsid w:val="00305639"/>
    <w:rsid w:val="0030569B"/>
    <w:rsid w:val="00305964"/>
    <w:rsid w:val="0030631D"/>
    <w:rsid w:val="00306683"/>
    <w:rsid w:val="00306C86"/>
    <w:rsid w:val="003074A0"/>
    <w:rsid w:val="003074E1"/>
    <w:rsid w:val="003075CB"/>
    <w:rsid w:val="00307DC3"/>
    <w:rsid w:val="00307FA8"/>
    <w:rsid w:val="00310529"/>
    <w:rsid w:val="00310737"/>
    <w:rsid w:val="003107A1"/>
    <w:rsid w:val="00310A39"/>
    <w:rsid w:val="00310CB6"/>
    <w:rsid w:val="00311288"/>
    <w:rsid w:val="00311289"/>
    <w:rsid w:val="00311898"/>
    <w:rsid w:val="00311AF0"/>
    <w:rsid w:val="00311C09"/>
    <w:rsid w:val="0031204A"/>
    <w:rsid w:val="003123D2"/>
    <w:rsid w:val="00312489"/>
    <w:rsid w:val="00312A6C"/>
    <w:rsid w:val="00313343"/>
    <w:rsid w:val="003135D0"/>
    <w:rsid w:val="00313716"/>
    <w:rsid w:val="00313A70"/>
    <w:rsid w:val="00313DF5"/>
    <w:rsid w:val="003143F1"/>
    <w:rsid w:val="003148D0"/>
    <w:rsid w:val="003149D1"/>
    <w:rsid w:val="00315C24"/>
    <w:rsid w:val="00316A46"/>
    <w:rsid w:val="00317003"/>
    <w:rsid w:val="003172A5"/>
    <w:rsid w:val="003172DF"/>
    <w:rsid w:val="00317627"/>
    <w:rsid w:val="00317790"/>
    <w:rsid w:val="00320D91"/>
    <w:rsid w:val="00321173"/>
    <w:rsid w:val="00321DD3"/>
    <w:rsid w:val="00322507"/>
    <w:rsid w:val="003228D3"/>
    <w:rsid w:val="00322D2E"/>
    <w:rsid w:val="00322F00"/>
    <w:rsid w:val="00322F4B"/>
    <w:rsid w:val="003245E8"/>
    <w:rsid w:val="003247A1"/>
    <w:rsid w:val="00325514"/>
    <w:rsid w:val="003256C8"/>
    <w:rsid w:val="00325A62"/>
    <w:rsid w:val="003261C3"/>
    <w:rsid w:val="003266DD"/>
    <w:rsid w:val="0032728B"/>
    <w:rsid w:val="00327769"/>
    <w:rsid w:val="003278CC"/>
    <w:rsid w:val="00330EA7"/>
    <w:rsid w:val="00331714"/>
    <w:rsid w:val="00331766"/>
    <w:rsid w:val="00331C0C"/>
    <w:rsid w:val="00333C9F"/>
    <w:rsid w:val="00334107"/>
    <w:rsid w:val="00334394"/>
    <w:rsid w:val="00334982"/>
    <w:rsid w:val="00334B17"/>
    <w:rsid w:val="00334C73"/>
    <w:rsid w:val="00334CD3"/>
    <w:rsid w:val="00335588"/>
    <w:rsid w:val="00335E06"/>
    <w:rsid w:val="00336E64"/>
    <w:rsid w:val="003372BA"/>
    <w:rsid w:val="003372D5"/>
    <w:rsid w:val="00337397"/>
    <w:rsid w:val="003376A2"/>
    <w:rsid w:val="003376B3"/>
    <w:rsid w:val="003378C6"/>
    <w:rsid w:val="003379CF"/>
    <w:rsid w:val="00337ADE"/>
    <w:rsid w:val="00337E1B"/>
    <w:rsid w:val="0034045A"/>
    <w:rsid w:val="00340584"/>
    <w:rsid w:val="003406A9"/>
    <w:rsid w:val="00340882"/>
    <w:rsid w:val="0034190C"/>
    <w:rsid w:val="00341F24"/>
    <w:rsid w:val="00341F7A"/>
    <w:rsid w:val="00342CD1"/>
    <w:rsid w:val="003430F9"/>
    <w:rsid w:val="003431F8"/>
    <w:rsid w:val="00343521"/>
    <w:rsid w:val="003446A2"/>
    <w:rsid w:val="0034590B"/>
    <w:rsid w:val="00345B26"/>
    <w:rsid w:val="003461D3"/>
    <w:rsid w:val="0034733C"/>
    <w:rsid w:val="00347A22"/>
    <w:rsid w:val="0035051F"/>
    <w:rsid w:val="00350848"/>
    <w:rsid w:val="00351766"/>
    <w:rsid w:val="0035194B"/>
    <w:rsid w:val="00351C13"/>
    <w:rsid w:val="00352466"/>
    <w:rsid w:val="0035252F"/>
    <w:rsid w:val="00352738"/>
    <w:rsid w:val="003527B2"/>
    <w:rsid w:val="0035352C"/>
    <w:rsid w:val="0035371B"/>
    <w:rsid w:val="003537C2"/>
    <w:rsid w:val="0035398B"/>
    <w:rsid w:val="00353A5E"/>
    <w:rsid w:val="00354184"/>
    <w:rsid w:val="003544A2"/>
    <w:rsid w:val="00354718"/>
    <w:rsid w:val="00354BE5"/>
    <w:rsid w:val="00354D0D"/>
    <w:rsid w:val="00354DE6"/>
    <w:rsid w:val="00355250"/>
    <w:rsid w:val="00355592"/>
    <w:rsid w:val="003563A9"/>
    <w:rsid w:val="003566B1"/>
    <w:rsid w:val="00356DD3"/>
    <w:rsid w:val="003573CD"/>
    <w:rsid w:val="00357EA7"/>
    <w:rsid w:val="00360352"/>
    <w:rsid w:val="003607AB"/>
    <w:rsid w:val="00360D30"/>
    <w:rsid w:val="003613B7"/>
    <w:rsid w:val="003616C9"/>
    <w:rsid w:val="003618AD"/>
    <w:rsid w:val="00361FB0"/>
    <w:rsid w:val="00362360"/>
    <w:rsid w:val="00362764"/>
    <w:rsid w:val="00363C0E"/>
    <w:rsid w:val="00364AC8"/>
    <w:rsid w:val="003651BE"/>
    <w:rsid w:val="00365C5A"/>
    <w:rsid w:val="003660DF"/>
    <w:rsid w:val="003660F6"/>
    <w:rsid w:val="003661E9"/>
    <w:rsid w:val="003666D0"/>
    <w:rsid w:val="00366BEF"/>
    <w:rsid w:val="00366C74"/>
    <w:rsid w:val="0037061B"/>
    <w:rsid w:val="003706EA"/>
    <w:rsid w:val="00370830"/>
    <w:rsid w:val="00370C84"/>
    <w:rsid w:val="003713A7"/>
    <w:rsid w:val="003721FE"/>
    <w:rsid w:val="00372872"/>
    <w:rsid w:val="00373303"/>
    <w:rsid w:val="003733E7"/>
    <w:rsid w:val="003734F2"/>
    <w:rsid w:val="00373A01"/>
    <w:rsid w:val="00373A42"/>
    <w:rsid w:val="00373B7B"/>
    <w:rsid w:val="00373F51"/>
    <w:rsid w:val="00373FA6"/>
    <w:rsid w:val="003746B8"/>
    <w:rsid w:val="00374BB1"/>
    <w:rsid w:val="00375021"/>
    <w:rsid w:val="00375492"/>
    <w:rsid w:val="00375B5A"/>
    <w:rsid w:val="00376381"/>
    <w:rsid w:val="0037688A"/>
    <w:rsid w:val="00376D5D"/>
    <w:rsid w:val="003770D0"/>
    <w:rsid w:val="00377EA5"/>
    <w:rsid w:val="00380AB7"/>
    <w:rsid w:val="003810A0"/>
    <w:rsid w:val="003811AB"/>
    <w:rsid w:val="003811DA"/>
    <w:rsid w:val="00381C49"/>
    <w:rsid w:val="00381EDE"/>
    <w:rsid w:val="00382520"/>
    <w:rsid w:val="003829DD"/>
    <w:rsid w:val="00383691"/>
    <w:rsid w:val="003843E1"/>
    <w:rsid w:val="00384B3A"/>
    <w:rsid w:val="00384D08"/>
    <w:rsid w:val="00385417"/>
    <w:rsid w:val="003857FB"/>
    <w:rsid w:val="00387541"/>
    <w:rsid w:val="00387896"/>
    <w:rsid w:val="00387921"/>
    <w:rsid w:val="00390007"/>
    <w:rsid w:val="003900A1"/>
    <w:rsid w:val="003911CE"/>
    <w:rsid w:val="003918F1"/>
    <w:rsid w:val="00391985"/>
    <w:rsid w:val="0039321D"/>
    <w:rsid w:val="003934DA"/>
    <w:rsid w:val="003939DD"/>
    <w:rsid w:val="00394316"/>
    <w:rsid w:val="0039646D"/>
    <w:rsid w:val="00396CB4"/>
    <w:rsid w:val="003A13B0"/>
    <w:rsid w:val="003A15C4"/>
    <w:rsid w:val="003A1691"/>
    <w:rsid w:val="003A1C3B"/>
    <w:rsid w:val="003A221A"/>
    <w:rsid w:val="003A2730"/>
    <w:rsid w:val="003A2F74"/>
    <w:rsid w:val="003A2FCB"/>
    <w:rsid w:val="003A323B"/>
    <w:rsid w:val="003A377A"/>
    <w:rsid w:val="003A3E09"/>
    <w:rsid w:val="003A4650"/>
    <w:rsid w:val="003A4C29"/>
    <w:rsid w:val="003A4D83"/>
    <w:rsid w:val="003A53F4"/>
    <w:rsid w:val="003A5B0A"/>
    <w:rsid w:val="003A69F5"/>
    <w:rsid w:val="003A6FA5"/>
    <w:rsid w:val="003A704A"/>
    <w:rsid w:val="003A712A"/>
    <w:rsid w:val="003A788D"/>
    <w:rsid w:val="003B0499"/>
    <w:rsid w:val="003B0920"/>
    <w:rsid w:val="003B095F"/>
    <w:rsid w:val="003B0C52"/>
    <w:rsid w:val="003B0CA7"/>
    <w:rsid w:val="003B0E8B"/>
    <w:rsid w:val="003B1DAE"/>
    <w:rsid w:val="003B256A"/>
    <w:rsid w:val="003B26A2"/>
    <w:rsid w:val="003B2FCE"/>
    <w:rsid w:val="003B31B2"/>
    <w:rsid w:val="003B329A"/>
    <w:rsid w:val="003B3726"/>
    <w:rsid w:val="003B37B7"/>
    <w:rsid w:val="003B38CA"/>
    <w:rsid w:val="003B3B01"/>
    <w:rsid w:val="003B431A"/>
    <w:rsid w:val="003B4805"/>
    <w:rsid w:val="003B4DE9"/>
    <w:rsid w:val="003B564D"/>
    <w:rsid w:val="003B6001"/>
    <w:rsid w:val="003B6067"/>
    <w:rsid w:val="003B66AA"/>
    <w:rsid w:val="003B6BAE"/>
    <w:rsid w:val="003B6DB4"/>
    <w:rsid w:val="003B706B"/>
    <w:rsid w:val="003B723F"/>
    <w:rsid w:val="003B7C53"/>
    <w:rsid w:val="003B7E39"/>
    <w:rsid w:val="003C00E1"/>
    <w:rsid w:val="003C0152"/>
    <w:rsid w:val="003C0E9B"/>
    <w:rsid w:val="003C1685"/>
    <w:rsid w:val="003C1F9C"/>
    <w:rsid w:val="003C1FD7"/>
    <w:rsid w:val="003C271D"/>
    <w:rsid w:val="003C27CC"/>
    <w:rsid w:val="003C2D75"/>
    <w:rsid w:val="003C2E5D"/>
    <w:rsid w:val="003C2FEC"/>
    <w:rsid w:val="003C313C"/>
    <w:rsid w:val="003C3457"/>
    <w:rsid w:val="003C4452"/>
    <w:rsid w:val="003C4DB5"/>
    <w:rsid w:val="003C51E9"/>
    <w:rsid w:val="003C54CA"/>
    <w:rsid w:val="003C5F00"/>
    <w:rsid w:val="003C6A59"/>
    <w:rsid w:val="003C7001"/>
    <w:rsid w:val="003C77F5"/>
    <w:rsid w:val="003C7BD0"/>
    <w:rsid w:val="003D0459"/>
    <w:rsid w:val="003D075C"/>
    <w:rsid w:val="003D0AC3"/>
    <w:rsid w:val="003D1F55"/>
    <w:rsid w:val="003D241C"/>
    <w:rsid w:val="003D28D6"/>
    <w:rsid w:val="003D2D90"/>
    <w:rsid w:val="003D33A9"/>
    <w:rsid w:val="003D3DDE"/>
    <w:rsid w:val="003D4BEA"/>
    <w:rsid w:val="003D59A9"/>
    <w:rsid w:val="003D5E81"/>
    <w:rsid w:val="003D642C"/>
    <w:rsid w:val="003D68E0"/>
    <w:rsid w:val="003D6D09"/>
    <w:rsid w:val="003D6FEF"/>
    <w:rsid w:val="003D7778"/>
    <w:rsid w:val="003D7D9D"/>
    <w:rsid w:val="003E00FD"/>
    <w:rsid w:val="003E0561"/>
    <w:rsid w:val="003E0EA2"/>
    <w:rsid w:val="003E1253"/>
    <w:rsid w:val="003E18A6"/>
    <w:rsid w:val="003E1C1A"/>
    <w:rsid w:val="003E1DBA"/>
    <w:rsid w:val="003E233C"/>
    <w:rsid w:val="003E25B1"/>
    <w:rsid w:val="003E27A4"/>
    <w:rsid w:val="003E34EF"/>
    <w:rsid w:val="003E3555"/>
    <w:rsid w:val="003E42BB"/>
    <w:rsid w:val="003E54C7"/>
    <w:rsid w:val="003E5504"/>
    <w:rsid w:val="003E596A"/>
    <w:rsid w:val="003E5C2B"/>
    <w:rsid w:val="003E74F5"/>
    <w:rsid w:val="003E7A01"/>
    <w:rsid w:val="003E7C7A"/>
    <w:rsid w:val="003E7E92"/>
    <w:rsid w:val="003F03B3"/>
    <w:rsid w:val="003F08FB"/>
    <w:rsid w:val="003F0A07"/>
    <w:rsid w:val="003F193A"/>
    <w:rsid w:val="003F1EE8"/>
    <w:rsid w:val="003F2923"/>
    <w:rsid w:val="003F308A"/>
    <w:rsid w:val="003F3482"/>
    <w:rsid w:val="003F3C38"/>
    <w:rsid w:val="003F3D88"/>
    <w:rsid w:val="003F4164"/>
    <w:rsid w:val="003F49F3"/>
    <w:rsid w:val="003F52DB"/>
    <w:rsid w:val="003F61CE"/>
    <w:rsid w:val="003F6949"/>
    <w:rsid w:val="003F6D08"/>
    <w:rsid w:val="003F7707"/>
    <w:rsid w:val="003F7AFB"/>
    <w:rsid w:val="004001AB"/>
    <w:rsid w:val="00400230"/>
    <w:rsid w:val="004008D6"/>
    <w:rsid w:val="00401019"/>
    <w:rsid w:val="00401A03"/>
    <w:rsid w:val="00401A87"/>
    <w:rsid w:val="00401C0A"/>
    <w:rsid w:val="00401F3E"/>
    <w:rsid w:val="0040211A"/>
    <w:rsid w:val="0040250D"/>
    <w:rsid w:val="00402C6F"/>
    <w:rsid w:val="00402E57"/>
    <w:rsid w:val="00403488"/>
    <w:rsid w:val="00404FEE"/>
    <w:rsid w:val="00405443"/>
    <w:rsid w:val="0040560D"/>
    <w:rsid w:val="00405ADC"/>
    <w:rsid w:val="00405C88"/>
    <w:rsid w:val="00405CEF"/>
    <w:rsid w:val="00406859"/>
    <w:rsid w:val="00407509"/>
    <w:rsid w:val="00407C46"/>
    <w:rsid w:val="00407E14"/>
    <w:rsid w:val="00410630"/>
    <w:rsid w:val="0041106F"/>
    <w:rsid w:val="00411EBC"/>
    <w:rsid w:val="00412A4A"/>
    <w:rsid w:val="00413856"/>
    <w:rsid w:val="00413D14"/>
    <w:rsid w:val="00414004"/>
    <w:rsid w:val="00414758"/>
    <w:rsid w:val="00414BC0"/>
    <w:rsid w:val="004159D3"/>
    <w:rsid w:val="00415ACB"/>
    <w:rsid w:val="00416203"/>
    <w:rsid w:val="00416D5C"/>
    <w:rsid w:val="00416F8A"/>
    <w:rsid w:val="00417455"/>
    <w:rsid w:val="00417C5D"/>
    <w:rsid w:val="00417CF7"/>
    <w:rsid w:val="004200DF"/>
    <w:rsid w:val="004204A7"/>
    <w:rsid w:val="004204B8"/>
    <w:rsid w:val="0042051A"/>
    <w:rsid w:val="00420C4F"/>
    <w:rsid w:val="00420F7A"/>
    <w:rsid w:val="00421689"/>
    <w:rsid w:val="00421C62"/>
    <w:rsid w:val="00421E2A"/>
    <w:rsid w:val="004222B0"/>
    <w:rsid w:val="00422C6B"/>
    <w:rsid w:val="00422CDD"/>
    <w:rsid w:val="00424474"/>
    <w:rsid w:val="00424A1B"/>
    <w:rsid w:val="00424D31"/>
    <w:rsid w:val="004255B3"/>
    <w:rsid w:val="00425AB2"/>
    <w:rsid w:val="004261C1"/>
    <w:rsid w:val="004263B6"/>
    <w:rsid w:val="004265E2"/>
    <w:rsid w:val="00426958"/>
    <w:rsid w:val="00426A06"/>
    <w:rsid w:val="00426BB4"/>
    <w:rsid w:val="00426D7E"/>
    <w:rsid w:val="004272AD"/>
    <w:rsid w:val="00427A87"/>
    <w:rsid w:val="00427A95"/>
    <w:rsid w:val="00427D7D"/>
    <w:rsid w:val="004301FB"/>
    <w:rsid w:val="00430631"/>
    <w:rsid w:val="00431B5C"/>
    <w:rsid w:val="00433AF4"/>
    <w:rsid w:val="00434482"/>
    <w:rsid w:val="004345C4"/>
    <w:rsid w:val="00435019"/>
    <w:rsid w:val="004350DA"/>
    <w:rsid w:val="004357EF"/>
    <w:rsid w:val="00435813"/>
    <w:rsid w:val="00437691"/>
    <w:rsid w:val="0043790B"/>
    <w:rsid w:val="00441BF7"/>
    <w:rsid w:val="00441F79"/>
    <w:rsid w:val="004424FA"/>
    <w:rsid w:val="0044309E"/>
    <w:rsid w:val="004433E2"/>
    <w:rsid w:val="004434EB"/>
    <w:rsid w:val="004436DC"/>
    <w:rsid w:val="00443E2D"/>
    <w:rsid w:val="00444B3C"/>
    <w:rsid w:val="004453E5"/>
    <w:rsid w:val="0044595E"/>
    <w:rsid w:val="00447935"/>
    <w:rsid w:val="00447A6D"/>
    <w:rsid w:val="00450047"/>
    <w:rsid w:val="004501AD"/>
    <w:rsid w:val="0045060F"/>
    <w:rsid w:val="00450D2B"/>
    <w:rsid w:val="00451A46"/>
    <w:rsid w:val="004530F0"/>
    <w:rsid w:val="0045328D"/>
    <w:rsid w:val="00453C3D"/>
    <w:rsid w:val="00453F57"/>
    <w:rsid w:val="00454138"/>
    <w:rsid w:val="00454632"/>
    <w:rsid w:val="004548BC"/>
    <w:rsid w:val="00454FCD"/>
    <w:rsid w:val="004552A9"/>
    <w:rsid w:val="00455ADB"/>
    <w:rsid w:val="00455C3B"/>
    <w:rsid w:val="004560A6"/>
    <w:rsid w:val="0045626D"/>
    <w:rsid w:val="00456501"/>
    <w:rsid w:val="00456DF7"/>
    <w:rsid w:val="004576FB"/>
    <w:rsid w:val="00457954"/>
    <w:rsid w:val="00457DC1"/>
    <w:rsid w:val="0046004E"/>
    <w:rsid w:val="004605AF"/>
    <w:rsid w:val="004605CA"/>
    <w:rsid w:val="0046144B"/>
    <w:rsid w:val="0046182A"/>
    <w:rsid w:val="00461861"/>
    <w:rsid w:val="00461A91"/>
    <w:rsid w:val="00461FC0"/>
    <w:rsid w:val="0046328C"/>
    <w:rsid w:val="00463D57"/>
    <w:rsid w:val="00463F96"/>
    <w:rsid w:val="00464D8F"/>
    <w:rsid w:val="004650B6"/>
    <w:rsid w:val="00465551"/>
    <w:rsid w:val="00465767"/>
    <w:rsid w:val="00465837"/>
    <w:rsid w:val="004658CF"/>
    <w:rsid w:val="00465A49"/>
    <w:rsid w:val="00465B34"/>
    <w:rsid w:val="00466531"/>
    <w:rsid w:val="00466EB7"/>
    <w:rsid w:val="00467120"/>
    <w:rsid w:val="00467758"/>
    <w:rsid w:val="00470737"/>
    <w:rsid w:val="00471208"/>
    <w:rsid w:val="0047153A"/>
    <w:rsid w:val="00471546"/>
    <w:rsid w:val="00471E4F"/>
    <w:rsid w:val="004723F9"/>
    <w:rsid w:val="004724D4"/>
    <w:rsid w:val="00472678"/>
    <w:rsid w:val="004729D8"/>
    <w:rsid w:val="00472A39"/>
    <w:rsid w:val="00472BE2"/>
    <w:rsid w:val="00472FE0"/>
    <w:rsid w:val="00473922"/>
    <w:rsid w:val="00474415"/>
    <w:rsid w:val="00474624"/>
    <w:rsid w:val="00474775"/>
    <w:rsid w:val="00474B0E"/>
    <w:rsid w:val="004756DD"/>
    <w:rsid w:val="004757A5"/>
    <w:rsid w:val="00475BD4"/>
    <w:rsid w:val="00475FA2"/>
    <w:rsid w:val="0047680B"/>
    <w:rsid w:val="00476EB4"/>
    <w:rsid w:val="004772AB"/>
    <w:rsid w:val="004776BB"/>
    <w:rsid w:val="00477843"/>
    <w:rsid w:val="004779CB"/>
    <w:rsid w:val="00477FB0"/>
    <w:rsid w:val="004805E8"/>
    <w:rsid w:val="00480A5D"/>
    <w:rsid w:val="00480F8B"/>
    <w:rsid w:val="00480FE6"/>
    <w:rsid w:val="004810DD"/>
    <w:rsid w:val="0048118D"/>
    <w:rsid w:val="00481C77"/>
    <w:rsid w:val="00481EA2"/>
    <w:rsid w:val="0048235A"/>
    <w:rsid w:val="004824CA"/>
    <w:rsid w:val="00482590"/>
    <w:rsid w:val="00482D1F"/>
    <w:rsid w:val="00484525"/>
    <w:rsid w:val="00485121"/>
    <w:rsid w:val="00485168"/>
    <w:rsid w:val="00485609"/>
    <w:rsid w:val="004865B5"/>
    <w:rsid w:val="004865C7"/>
    <w:rsid w:val="004877AC"/>
    <w:rsid w:val="00487A17"/>
    <w:rsid w:val="00487B00"/>
    <w:rsid w:val="004904AE"/>
    <w:rsid w:val="00490981"/>
    <w:rsid w:val="00491165"/>
    <w:rsid w:val="004913CA"/>
    <w:rsid w:val="00491777"/>
    <w:rsid w:val="00491D7F"/>
    <w:rsid w:val="00491EC5"/>
    <w:rsid w:val="004921DE"/>
    <w:rsid w:val="00492534"/>
    <w:rsid w:val="00492618"/>
    <w:rsid w:val="00492E0F"/>
    <w:rsid w:val="00492E45"/>
    <w:rsid w:val="00493A65"/>
    <w:rsid w:val="00493A93"/>
    <w:rsid w:val="00493EE7"/>
    <w:rsid w:val="0049402D"/>
    <w:rsid w:val="0049415D"/>
    <w:rsid w:val="00494375"/>
    <w:rsid w:val="0049461E"/>
    <w:rsid w:val="00494788"/>
    <w:rsid w:val="00494A16"/>
    <w:rsid w:val="00494B1B"/>
    <w:rsid w:val="00494D32"/>
    <w:rsid w:val="004957C1"/>
    <w:rsid w:val="00495ECD"/>
    <w:rsid w:val="0049620F"/>
    <w:rsid w:val="00496D4B"/>
    <w:rsid w:val="004972C0"/>
    <w:rsid w:val="0049764F"/>
    <w:rsid w:val="0049798F"/>
    <w:rsid w:val="004A05CC"/>
    <w:rsid w:val="004A086F"/>
    <w:rsid w:val="004A0FE2"/>
    <w:rsid w:val="004A16A4"/>
    <w:rsid w:val="004A1848"/>
    <w:rsid w:val="004A2D7D"/>
    <w:rsid w:val="004A3582"/>
    <w:rsid w:val="004A3676"/>
    <w:rsid w:val="004A390B"/>
    <w:rsid w:val="004A3CCA"/>
    <w:rsid w:val="004A3CE2"/>
    <w:rsid w:val="004A3ED5"/>
    <w:rsid w:val="004A4E94"/>
    <w:rsid w:val="004A58A9"/>
    <w:rsid w:val="004A58EA"/>
    <w:rsid w:val="004A5E39"/>
    <w:rsid w:val="004A64D3"/>
    <w:rsid w:val="004A6875"/>
    <w:rsid w:val="004A6E26"/>
    <w:rsid w:val="004A7186"/>
    <w:rsid w:val="004A74C3"/>
    <w:rsid w:val="004B0845"/>
    <w:rsid w:val="004B1342"/>
    <w:rsid w:val="004B139C"/>
    <w:rsid w:val="004B1E6A"/>
    <w:rsid w:val="004B325E"/>
    <w:rsid w:val="004B3591"/>
    <w:rsid w:val="004B43F4"/>
    <w:rsid w:val="004B4AE4"/>
    <w:rsid w:val="004B5150"/>
    <w:rsid w:val="004B523B"/>
    <w:rsid w:val="004B576B"/>
    <w:rsid w:val="004B6191"/>
    <w:rsid w:val="004B6225"/>
    <w:rsid w:val="004B6D0B"/>
    <w:rsid w:val="004B6FD1"/>
    <w:rsid w:val="004B741E"/>
    <w:rsid w:val="004B7A33"/>
    <w:rsid w:val="004C05F8"/>
    <w:rsid w:val="004C0653"/>
    <w:rsid w:val="004C0AC2"/>
    <w:rsid w:val="004C1156"/>
    <w:rsid w:val="004C2B57"/>
    <w:rsid w:val="004C369D"/>
    <w:rsid w:val="004C39EC"/>
    <w:rsid w:val="004C3CC3"/>
    <w:rsid w:val="004C41E0"/>
    <w:rsid w:val="004C425F"/>
    <w:rsid w:val="004C5553"/>
    <w:rsid w:val="004C5C7C"/>
    <w:rsid w:val="004C6EF1"/>
    <w:rsid w:val="004C7106"/>
    <w:rsid w:val="004C7567"/>
    <w:rsid w:val="004C7582"/>
    <w:rsid w:val="004D08D0"/>
    <w:rsid w:val="004D0D77"/>
    <w:rsid w:val="004D1790"/>
    <w:rsid w:val="004D1BFF"/>
    <w:rsid w:val="004D1C86"/>
    <w:rsid w:val="004D1D3D"/>
    <w:rsid w:val="004D22E3"/>
    <w:rsid w:val="004D27F8"/>
    <w:rsid w:val="004D2D98"/>
    <w:rsid w:val="004D32EE"/>
    <w:rsid w:val="004D334F"/>
    <w:rsid w:val="004D33B5"/>
    <w:rsid w:val="004D36B9"/>
    <w:rsid w:val="004D3AC7"/>
    <w:rsid w:val="004D3BC3"/>
    <w:rsid w:val="004D4832"/>
    <w:rsid w:val="004D490D"/>
    <w:rsid w:val="004D4CEC"/>
    <w:rsid w:val="004D5244"/>
    <w:rsid w:val="004D5D81"/>
    <w:rsid w:val="004D708E"/>
    <w:rsid w:val="004D70A0"/>
    <w:rsid w:val="004D779C"/>
    <w:rsid w:val="004D7CC5"/>
    <w:rsid w:val="004E004C"/>
    <w:rsid w:val="004E0552"/>
    <w:rsid w:val="004E1386"/>
    <w:rsid w:val="004E19BD"/>
    <w:rsid w:val="004E1CC7"/>
    <w:rsid w:val="004E247C"/>
    <w:rsid w:val="004E2521"/>
    <w:rsid w:val="004E3354"/>
    <w:rsid w:val="004E39CD"/>
    <w:rsid w:val="004E3C6D"/>
    <w:rsid w:val="004E407D"/>
    <w:rsid w:val="004E487E"/>
    <w:rsid w:val="004E4EC9"/>
    <w:rsid w:val="004E51C6"/>
    <w:rsid w:val="004E55ED"/>
    <w:rsid w:val="004E57C9"/>
    <w:rsid w:val="004E58EC"/>
    <w:rsid w:val="004E668E"/>
    <w:rsid w:val="004E6C6B"/>
    <w:rsid w:val="004F0172"/>
    <w:rsid w:val="004F03B7"/>
    <w:rsid w:val="004F07C6"/>
    <w:rsid w:val="004F0E02"/>
    <w:rsid w:val="004F1918"/>
    <w:rsid w:val="004F1A8A"/>
    <w:rsid w:val="004F1AE1"/>
    <w:rsid w:val="004F1B0C"/>
    <w:rsid w:val="004F1C43"/>
    <w:rsid w:val="004F24F7"/>
    <w:rsid w:val="004F25B7"/>
    <w:rsid w:val="004F37FC"/>
    <w:rsid w:val="004F3A59"/>
    <w:rsid w:val="004F3D8E"/>
    <w:rsid w:val="004F3E38"/>
    <w:rsid w:val="004F3F61"/>
    <w:rsid w:val="004F467D"/>
    <w:rsid w:val="004F46A6"/>
    <w:rsid w:val="004F4E25"/>
    <w:rsid w:val="004F4F0C"/>
    <w:rsid w:val="004F5781"/>
    <w:rsid w:val="004F6300"/>
    <w:rsid w:val="004F7075"/>
    <w:rsid w:val="004F73C1"/>
    <w:rsid w:val="004F752A"/>
    <w:rsid w:val="004F763A"/>
    <w:rsid w:val="004F7C38"/>
    <w:rsid w:val="00500B97"/>
    <w:rsid w:val="0050120F"/>
    <w:rsid w:val="0050150A"/>
    <w:rsid w:val="00501E9D"/>
    <w:rsid w:val="00502864"/>
    <w:rsid w:val="00502C50"/>
    <w:rsid w:val="00502D2B"/>
    <w:rsid w:val="00502DB6"/>
    <w:rsid w:val="00502EB2"/>
    <w:rsid w:val="0050306A"/>
    <w:rsid w:val="005035BB"/>
    <w:rsid w:val="0050388B"/>
    <w:rsid w:val="00503C20"/>
    <w:rsid w:val="00503CD5"/>
    <w:rsid w:val="00503D93"/>
    <w:rsid w:val="00504D44"/>
    <w:rsid w:val="00504E42"/>
    <w:rsid w:val="005053D7"/>
    <w:rsid w:val="00505A4C"/>
    <w:rsid w:val="00506E88"/>
    <w:rsid w:val="00507060"/>
    <w:rsid w:val="0050758B"/>
    <w:rsid w:val="005075D7"/>
    <w:rsid w:val="005079D5"/>
    <w:rsid w:val="005102A4"/>
    <w:rsid w:val="005105F6"/>
    <w:rsid w:val="0051088F"/>
    <w:rsid w:val="00510FD1"/>
    <w:rsid w:val="0051108C"/>
    <w:rsid w:val="005111B5"/>
    <w:rsid w:val="005111C0"/>
    <w:rsid w:val="00511854"/>
    <w:rsid w:val="00511CD3"/>
    <w:rsid w:val="0051281D"/>
    <w:rsid w:val="00512ABC"/>
    <w:rsid w:val="00512D69"/>
    <w:rsid w:val="00512F99"/>
    <w:rsid w:val="00513247"/>
    <w:rsid w:val="005136C4"/>
    <w:rsid w:val="00513B07"/>
    <w:rsid w:val="005140E4"/>
    <w:rsid w:val="005143DC"/>
    <w:rsid w:val="005147E7"/>
    <w:rsid w:val="00514C16"/>
    <w:rsid w:val="00514C21"/>
    <w:rsid w:val="0051502B"/>
    <w:rsid w:val="00515569"/>
    <w:rsid w:val="00516127"/>
    <w:rsid w:val="0051623D"/>
    <w:rsid w:val="00516913"/>
    <w:rsid w:val="00517148"/>
    <w:rsid w:val="00517C97"/>
    <w:rsid w:val="0052046B"/>
    <w:rsid w:val="005209B5"/>
    <w:rsid w:val="00520BC8"/>
    <w:rsid w:val="00521082"/>
    <w:rsid w:val="005211A9"/>
    <w:rsid w:val="00521BA3"/>
    <w:rsid w:val="00521C4C"/>
    <w:rsid w:val="00521CDD"/>
    <w:rsid w:val="00522CAB"/>
    <w:rsid w:val="0052313A"/>
    <w:rsid w:val="00523759"/>
    <w:rsid w:val="00523768"/>
    <w:rsid w:val="00524C22"/>
    <w:rsid w:val="00524FF8"/>
    <w:rsid w:val="00525453"/>
    <w:rsid w:val="005257DC"/>
    <w:rsid w:val="0052646C"/>
    <w:rsid w:val="00526B27"/>
    <w:rsid w:val="00527113"/>
    <w:rsid w:val="00527BB8"/>
    <w:rsid w:val="0053166D"/>
    <w:rsid w:val="00531780"/>
    <w:rsid w:val="00531AB2"/>
    <w:rsid w:val="005320AE"/>
    <w:rsid w:val="005323C9"/>
    <w:rsid w:val="00532A2E"/>
    <w:rsid w:val="00532F81"/>
    <w:rsid w:val="00533105"/>
    <w:rsid w:val="005343D0"/>
    <w:rsid w:val="0053453D"/>
    <w:rsid w:val="00534955"/>
    <w:rsid w:val="005352B2"/>
    <w:rsid w:val="00535662"/>
    <w:rsid w:val="00535F50"/>
    <w:rsid w:val="005360F8"/>
    <w:rsid w:val="005369F8"/>
    <w:rsid w:val="00536C67"/>
    <w:rsid w:val="00536F8A"/>
    <w:rsid w:val="005373F9"/>
    <w:rsid w:val="005377A7"/>
    <w:rsid w:val="005377B3"/>
    <w:rsid w:val="00537B0C"/>
    <w:rsid w:val="00537EFF"/>
    <w:rsid w:val="005400DC"/>
    <w:rsid w:val="005406EB"/>
    <w:rsid w:val="005407DC"/>
    <w:rsid w:val="00540FE6"/>
    <w:rsid w:val="005410D3"/>
    <w:rsid w:val="005430E5"/>
    <w:rsid w:val="005437F0"/>
    <w:rsid w:val="005437F9"/>
    <w:rsid w:val="00543F78"/>
    <w:rsid w:val="00544406"/>
    <w:rsid w:val="0054454C"/>
    <w:rsid w:val="00544BE8"/>
    <w:rsid w:val="00544C84"/>
    <w:rsid w:val="0054500E"/>
    <w:rsid w:val="0054553B"/>
    <w:rsid w:val="0054604B"/>
    <w:rsid w:val="00546373"/>
    <w:rsid w:val="005463F7"/>
    <w:rsid w:val="0054729F"/>
    <w:rsid w:val="00547BA7"/>
    <w:rsid w:val="005500E6"/>
    <w:rsid w:val="0055129E"/>
    <w:rsid w:val="00551C58"/>
    <w:rsid w:val="00551EA9"/>
    <w:rsid w:val="00551FF6"/>
    <w:rsid w:val="00552395"/>
    <w:rsid w:val="0055292E"/>
    <w:rsid w:val="00553C30"/>
    <w:rsid w:val="00553EF4"/>
    <w:rsid w:val="00553F98"/>
    <w:rsid w:val="00554BB6"/>
    <w:rsid w:val="00554BCB"/>
    <w:rsid w:val="0055505F"/>
    <w:rsid w:val="005558D4"/>
    <w:rsid w:val="005560A3"/>
    <w:rsid w:val="005565DA"/>
    <w:rsid w:val="0055688A"/>
    <w:rsid w:val="00556A2D"/>
    <w:rsid w:val="00557665"/>
    <w:rsid w:val="00560398"/>
    <w:rsid w:val="005608D5"/>
    <w:rsid w:val="00560E59"/>
    <w:rsid w:val="0056115B"/>
    <w:rsid w:val="005611BA"/>
    <w:rsid w:val="00561B6C"/>
    <w:rsid w:val="00561DAC"/>
    <w:rsid w:val="0056208C"/>
    <w:rsid w:val="00562E9C"/>
    <w:rsid w:val="005634F2"/>
    <w:rsid w:val="005636E3"/>
    <w:rsid w:val="00563C90"/>
    <w:rsid w:val="00564BDB"/>
    <w:rsid w:val="00564DAC"/>
    <w:rsid w:val="00564E46"/>
    <w:rsid w:val="005651D4"/>
    <w:rsid w:val="0056565A"/>
    <w:rsid w:val="0056585C"/>
    <w:rsid w:val="0056586D"/>
    <w:rsid w:val="00565989"/>
    <w:rsid w:val="00565CD0"/>
    <w:rsid w:val="00566012"/>
    <w:rsid w:val="00566899"/>
    <w:rsid w:val="0056696E"/>
    <w:rsid w:val="005673D1"/>
    <w:rsid w:val="0057173A"/>
    <w:rsid w:val="00571B74"/>
    <w:rsid w:val="005720D9"/>
    <w:rsid w:val="005724FC"/>
    <w:rsid w:val="00572B48"/>
    <w:rsid w:val="00573C19"/>
    <w:rsid w:val="00573FE0"/>
    <w:rsid w:val="005740DA"/>
    <w:rsid w:val="0057428C"/>
    <w:rsid w:val="00574635"/>
    <w:rsid w:val="00574A86"/>
    <w:rsid w:val="0057579C"/>
    <w:rsid w:val="00575936"/>
    <w:rsid w:val="0057644B"/>
    <w:rsid w:val="0057659C"/>
    <w:rsid w:val="00576A01"/>
    <w:rsid w:val="00576B32"/>
    <w:rsid w:val="0057743F"/>
    <w:rsid w:val="005778EE"/>
    <w:rsid w:val="00577AE1"/>
    <w:rsid w:val="00577F08"/>
    <w:rsid w:val="0058208F"/>
    <w:rsid w:val="00582295"/>
    <w:rsid w:val="00582831"/>
    <w:rsid w:val="0058288D"/>
    <w:rsid w:val="00582CF0"/>
    <w:rsid w:val="00582F7C"/>
    <w:rsid w:val="00583274"/>
    <w:rsid w:val="0058334C"/>
    <w:rsid w:val="005835DF"/>
    <w:rsid w:val="005838A0"/>
    <w:rsid w:val="00583A4B"/>
    <w:rsid w:val="00583E51"/>
    <w:rsid w:val="0058434F"/>
    <w:rsid w:val="00584842"/>
    <w:rsid w:val="00584859"/>
    <w:rsid w:val="00585121"/>
    <w:rsid w:val="005851A4"/>
    <w:rsid w:val="00586639"/>
    <w:rsid w:val="005871D7"/>
    <w:rsid w:val="005873B5"/>
    <w:rsid w:val="005873D7"/>
    <w:rsid w:val="00587A98"/>
    <w:rsid w:val="005902C0"/>
    <w:rsid w:val="0059045A"/>
    <w:rsid w:val="00590891"/>
    <w:rsid w:val="00591098"/>
    <w:rsid w:val="005918A8"/>
    <w:rsid w:val="0059194C"/>
    <w:rsid w:val="00592023"/>
    <w:rsid w:val="005924EE"/>
    <w:rsid w:val="00592F20"/>
    <w:rsid w:val="005931B2"/>
    <w:rsid w:val="005935FB"/>
    <w:rsid w:val="00595211"/>
    <w:rsid w:val="00595F1C"/>
    <w:rsid w:val="00595F27"/>
    <w:rsid w:val="0059623B"/>
    <w:rsid w:val="005964C4"/>
    <w:rsid w:val="005964ED"/>
    <w:rsid w:val="0059665F"/>
    <w:rsid w:val="00596750"/>
    <w:rsid w:val="005968DD"/>
    <w:rsid w:val="00596E52"/>
    <w:rsid w:val="00596E97"/>
    <w:rsid w:val="00597637"/>
    <w:rsid w:val="00597E04"/>
    <w:rsid w:val="005A02B7"/>
    <w:rsid w:val="005A0500"/>
    <w:rsid w:val="005A0528"/>
    <w:rsid w:val="005A06E3"/>
    <w:rsid w:val="005A11FC"/>
    <w:rsid w:val="005A130B"/>
    <w:rsid w:val="005A1320"/>
    <w:rsid w:val="005A362E"/>
    <w:rsid w:val="005A3AE9"/>
    <w:rsid w:val="005A3B2E"/>
    <w:rsid w:val="005A3B33"/>
    <w:rsid w:val="005A3B6A"/>
    <w:rsid w:val="005A427E"/>
    <w:rsid w:val="005A4FE2"/>
    <w:rsid w:val="005A5782"/>
    <w:rsid w:val="005A6884"/>
    <w:rsid w:val="005A7005"/>
    <w:rsid w:val="005A71F5"/>
    <w:rsid w:val="005A7EBE"/>
    <w:rsid w:val="005A7FD4"/>
    <w:rsid w:val="005B0218"/>
    <w:rsid w:val="005B0A21"/>
    <w:rsid w:val="005B18DB"/>
    <w:rsid w:val="005B1FED"/>
    <w:rsid w:val="005B212E"/>
    <w:rsid w:val="005B222F"/>
    <w:rsid w:val="005B25CD"/>
    <w:rsid w:val="005B264F"/>
    <w:rsid w:val="005B29A8"/>
    <w:rsid w:val="005B2CC8"/>
    <w:rsid w:val="005B2CDC"/>
    <w:rsid w:val="005B2FBC"/>
    <w:rsid w:val="005B356F"/>
    <w:rsid w:val="005B37BF"/>
    <w:rsid w:val="005B3B5B"/>
    <w:rsid w:val="005B4A2F"/>
    <w:rsid w:val="005B52CB"/>
    <w:rsid w:val="005B56E0"/>
    <w:rsid w:val="005B5A53"/>
    <w:rsid w:val="005B5D2F"/>
    <w:rsid w:val="005B67B4"/>
    <w:rsid w:val="005B6B4B"/>
    <w:rsid w:val="005B6FBE"/>
    <w:rsid w:val="005B70DC"/>
    <w:rsid w:val="005C00C0"/>
    <w:rsid w:val="005C0466"/>
    <w:rsid w:val="005C1624"/>
    <w:rsid w:val="005C18AB"/>
    <w:rsid w:val="005C1BBD"/>
    <w:rsid w:val="005C206C"/>
    <w:rsid w:val="005C2149"/>
    <w:rsid w:val="005C224F"/>
    <w:rsid w:val="005C227C"/>
    <w:rsid w:val="005C22E7"/>
    <w:rsid w:val="005C265B"/>
    <w:rsid w:val="005C2A64"/>
    <w:rsid w:val="005C2BC5"/>
    <w:rsid w:val="005C2BC6"/>
    <w:rsid w:val="005C3C36"/>
    <w:rsid w:val="005C42B3"/>
    <w:rsid w:val="005C435D"/>
    <w:rsid w:val="005C467A"/>
    <w:rsid w:val="005C46C0"/>
    <w:rsid w:val="005C4A3C"/>
    <w:rsid w:val="005C4E49"/>
    <w:rsid w:val="005C524D"/>
    <w:rsid w:val="005C604A"/>
    <w:rsid w:val="005C6731"/>
    <w:rsid w:val="005C6800"/>
    <w:rsid w:val="005C745D"/>
    <w:rsid w:val="005C77EE"/>
    <w:rsid w:val="005C7FE6"/>
    <w:rsid w:val="005D0441"/>
    <w:rsid w:val="005D0C35"/>
    <w:rsid w:val="005D128D"/>
    <w:rsid w:val="005D1E20"/>
    <w:rsid w:val="005D28F3"/>
    <w:rsid w:val="005D2A66"/>
    <w:rsid w:val="005D2C50"/>
    <w:rsid w:val="005D2E08"/>
    <w:rsid w:val="005D3387"/>
    <w:rsid w:val="005D33EC"/>
    <w:rsid w:val="005D3569"/>
    <w:rsid w:val="005D41F4"/>
    <w:rsid w:val="005D46C9"/>
    <w:rsid w:val="005D509D"/>
    <w:rsid w:val="005D519A"/>
    <w:rsid w:val="005D5C83"/>
    <w:rsid w:val="005D6E7B"/>
    <w:rsid w:val="005D6FF0"/>
    <w:rsid w:val="005D7500"/>
    <w:rsid w:val="005D778E"/>
    <w:rsid w:val="005E0868"/>
    <w:rsid w:val="005E0C22"/>
    <w:rsid w:val="005E1508"/>
    <w:rsid w:val="005E18FF"/>
    <w:rsid w:val="005E1BD1"/>
    <w:rsid w:val="005E29A0"/>
    <w:rsid w:val="005E2F48"/>
    <w:rsid w:val="005E3534"/>
    <w:rsid w:val="005E3889"/>
    <w:rsid w:val="005E3B65"/>
    <w:rsid w:val="005E3D2C"/>
    <w:rsid w:val="005E41AD"/>
    <w:rsid w:val="005E4AD9"/>
    <w:rsid w:val="005E4ED0"/>
    <w:rsid w:val="005E4FCB"/>
    <w:rsid w:val="005F0905"/>
    <w:rsid w:val="005F0DCE"/>
    <w:rsid w:val="005F146A"/>
    <w:rsid w:val="005F213A"/>
    <w:rsid w:val="005F2639"/>
    <w:rsid w:val="005F275D"/>
    <w:rsid w:val="005F3512"/>
    <w:rsid w:val="005F3539"/>
    <w:rsid w:val="005F37FD"/>
    <w:rsid w:val="005F38DC"/>
    <w:rsid w:val="005F3C62"/>
    <w:rsid w:val="005F4312"/>
    <w:rsid w:val="005F465A"/>
    <w:rsid w:val="005F47AE"/>
    <w:rsid w:val="005F4845"/>
    <w:rsid w:val="005F4C0E"/>
    <w:rsid w:val="005F4F72"/>
    <w:rsid w:val="005F563E"/>
    <w:rsid w:val="005F5E93"/>
    <w:rsid w:val="005F64A5"/>
    <w:rsid w:val="005F6791"/>
    <w:rsid w:val="005F6851"/>
    <w:rsid w:val="005F6DBE"/>
    <w:rsid w:val="006009AB"/>
    <w:rsid w:val="00600A85"/>
    <w:rsid w:val="00600D6B"/>
    <w:rsid w:val="00600F29"/>
    <w:rsid w:val="006011DA"/>
    <w:rsid w:val="006013E7"/>
    <w:rsid w:val="00601478"/>
    <w:rsid w:val="00601654"/>
    <w:rsid w:val="006028D9"/>
    <w:rsid w:val="0060291C"/>
    <w:rsid w:val="00602E37"/>
    <w:rsid w:val="00603B78"/>
    <w:rsid w:val="0060403A"/>
    <w:rsid w:val="00604335"/>
    <w:rsid w:val="0060469E"/>
    <w:rsid w:val="00604AAE"/>
    <w:rsid w:val="00605223"/>
    <w:rsid w:val="00605A3C"/>
    <w:rsid w:val="006065FC"/>
    <w:rsid w:val="0060685D"/>
    <w:rsid w:val="0060693F"/>
    <w:rsid w:val="00606B15"/>
    <w:rsid w:val="006103AC"/>
    <w:rsid w:val="006103DC"/>
    <w:rsid w:val="00610C5C"/>
    <w:rsid w:val="006115D8"/>
    <w:rsid w:val="00612263"/>
    <w:rsid w:val="00612872"/>
    <w:rsid w:val="00613088"/>
    <w:rsid w:val="00613C93"/>
    <w:rsid w:val="00613CF5"/>
    <w:rsid w:val="00613EE3"/>
    <w:rsid w:val="00614566"/>
    <w:rsid w:val="00615EC3"/>
    <w:rsid w:val="0061601C"/>
    <w:rsid w:val="0061605C"/>
    <w:rsid w:val="006164E6"/>
    <w:rsid w:val="0061719E"/>
    <w:rsid w:val="0062015D"/>
    <w:rsid w:val="006202E4"/>
    <w:rsid w:val="0062046D"/>
    <w:rsid w:val="00620503"/>
    <w:rsid w:val="00620567"/>
    <w:rsid w:val="0062100A"/>
    <w:rsid w:val="006210FE"/>
    <w:rsid w:val="0062121D"/>
    <w:rsid w:val="006217AC"/>
    <w:rsid w:val="00621A74"/>
    <w:rsid w:val="00621AAB"/>
    <w:rsid w:val="00621E63"/>
    <w:rsid w:val="00621FD1"/>
    <w:rsid w:val="00622458"/>
    <w:rsid w:val="006236AF"/>
    <w:rsid w:val="00623DC5"/>
    <w:rsid w:val="00623E52"/>
    <w:rsid w:val="0062467A"/>
    <w:rsid w:val="00624945"/>
    <w:rsid w:val="00624D74"/>
    <w:rsid w:val="006250C3"/>
    <w:rsid w:val="006255B0"/>
    <w:rsid w:val="006255E7"/>
    <w:rsid w:val="006259EE"/>
    <w:rsid w:val="00626647"/>
    <w:rsid w:val="00627175"/>
    <w:rsid w:val="0062776F"/>
    <w:rsid w:val="00627DDD"/>
    <w:rsid w:val="00627ED1"/>
    <w:rsid w:val="00630E96"/>
    <w:rsid w:val="0063100B"/>
    <w:rsid w:val="006310AA"/>
    <w:rsid w:val="00631827"/>
    <w:rsid w:val="006318DD"/>
    <w:rsid w:val="00631A21"/>
    <w:rsid w:val="00631B2E"/>
    <w:rsid w:val="00631FDA"/>
    <w:rsid w:val="00632126"/>
    <w:rsid w:val="006322F8"/>
    <w:rsid w:val="00632848"/>
    <w:rsid w:val="00632A55"/>
    <w:rsid w:val="00633003"/>
    <w:rsid w:val="006336F0"/>
    <w:rsid w:val="0063371B"/>
    <w:rsid w:val="00633724"/>
    <w:rsid w:val="00633876"/>
    <w:rsid w:val="00633BA5"/>
    <w:rsid w:val="00633E72"/>
    <w:rsid w:val="0063429A"/>
    <w:rsid w:val="006343CD"/>
    <w:rsid w:val="0063476A"/>
    <w:rsid w:val="00635265"/>
    <w:rsid w:val="006354BC"/>
    <w:rsid w:val="006355BA"/>
    <w:rsid w:val="00635625"/>
    <w:rsid w:val="00636055"/>
    <w:rsid w:val="0063657A"/>
    <w:rsid w:val="00637EB7"/>
    <w:rsid w:val="00640520"/>
    <w:rsid w:val="00640BC4"/>
    <w:rsid w:val="00640C07"/>
    <w:rsid w:val="00640CB8"/>
    <w:rsid w:val="00641334"/>
    <w:rsid w:val="00641FB4"/>
    <w:rsid w:val="0064280A"/>
    <w:rsid w:val="00642CF6"/>
    <w:rsid w:val="006435AC"/>
    <w:rsid w:val="0064496F"/>
    <w:rsid w:val="00645523"/>
    <w:rsid w:val="00645780"/>
    <w:rsid w:val="00645DA2"/>
    <w:rsid w:val="00645E12"/>
    <w:rsid w:val="006460D5"/>
    <w:rsid w:val="00647167"/>
    <w:rsid w:val="00647728"/>
    <w:rsid w:val="00647FB2"/>
    <w:rsid w:val="0065012F"/>
    <w:rsid w:val="00650195"/>
    <w:rsid w:val="006505D3"/>
    <w:rsid w:val="00650B2E"/>
    <w:rsid w:val="00651640"/>
    <w:rsid w:val="00651768"/>
    <w:rsid w:val="00651990"/>
    <w:rsid w:val="00651AD9"/>
    <w:rsid w:val="0065218C"/>
    <w:rsid w:val="006529E0"/>
    <w:rsid w:val="00652B19"/>
    <w:rsid w:val="00653B54"/>
    <w:rsid w:val="00654453"/>
    <w:rsid w:val="00654603"/>
    <w:rsid w:val="00654653"/>
    <w:rsid w:val="00654AA4"/>
    <w:rsid w:val="00654B2D"/>
    <w:rsid w:val="00654D2C"/>
    <w:rsid w:val="00654DFA"/>
    <w:rsid w:val="006550F7"/>
    <w:rsid w:val="006553FD"/>
    <w:rsid w:val="006556BE"/>
    <w:rsid w:val="006558CF"/>
    <w:rsid w:val="006558D8"/>
    <w:rsid w:val="006559BE"/>
    <w:rsid w:val="00655A94"/>
    <w:rsid w:val="0065668D"/>
    <w:rsid w:val="00656771"/>
    <w:rsid w:val="006571A6"/>
    <w:rsid w:val="00657BEA"/>
    <w:rsid w:val="00657BEF"/>
    <w:rsid w:val="0066080E"/>
    <w:rsid w:val="00660924"/>
    <w:rsid w:val="00660E32"/>
    <w:rsid w:val="00660F94"/>
    <w:rsid w:val="0066194D"/>
    <w:rsid w:val="00661A5B"/>
    <w:rsid w:val="00661A87"/>
    <w:rsid w:val="00662193"/>
    <w:rsid w:val="0066392C"/>
    <w:rsid w:val="006639F4"/>
    <w:rsid w:val="00663C13"/>
    <w:rsid w:val="006643AC"/>
    <w:rsid w:val="006647CD"/>
    <w:rsid w:val="00664EF9"/>
    <w:rsid w:val="00665387"/>
    <w:rsid w:val="00665599"/>
    <w:rsid w:val="00666EF2"/>
    <w:rsid w:val="0066735E"/>
    <w:rsid w:val="006675A2"/>
    <w:rsid w:val="00667A1B"/>
    <w:rsid w:val="00667CDA"/>
    <w:rsid w:val="00667E7E"/>
    <w:rsid w:val="00667EDD"/>
    <w:rsid w:val="00667F88"/>
    <w:rsid w:val="0067097E"/>
    <w:rsid w:val="006716EA"/>
    <w:rsid w:val="00671F74"/>
    <w:rsid w:val="00671FEB"/>
    <w:rsid w:val="00672225"/>
    <w:rsid w:val="00672A76"/>
    <w:rsid w:val="00672D3E"/>
    <w:rsid w:val="00673434"/>
    <w:rsid w:val="006734BD"/>
    <w:rsid w:val="00673541"/>
    <w:rsid w:val="00673941"/>
    <w:rsid w:val="00673EF6"/>
    <w:rsid w:val="006743C1"/>
    <w:rsid w:val="006747AA"/>
    <w:rsid w:val="00674C13"/>
    <w:rsid w:val="00674FE4"/>
    <w:rsid w:val="00675052"/>
    <w:rsid w:val="0067567B"/>
    <w:rsid w:val="00676017"/>
    <w:rsid w:val="0067687B"/>
    <w:rsid w:val="00677A76"/>
    <w:rsid w:val="00677AC4"/>
    <w:rsid w:val="006802BD"/>
    <w:rsid w:val="0068155F"/>
    <w:rsid w:val="006817FE"/>
    <w:rsid w:val="00681F0A"/>
    <w:rsid w:val="0068252C"/>
    <w:rsid w:val="006825B2"/>
    <w:rsid w:val="006826F2"/>
    <w:rsid w:val="006827AF"/>
    <w:rsid w:val="00682997"/>
    <w:rsid w:val="00683D9D"/>
    <w:rsid w:val="00684043"/>
    <w:rsid w:val="006841BF"/>
    <w:rsid w:val="00684843"/>
    <w:rsid w:val="00684CE5"/>
    <w:rsid w:val="00684F2B"/>
    <w:rsid w:val="00685DF7"/>
    <w:rsid w:val="0068645F"/>
    <w:rsid w:val="00686614"/>
    <w:rsid w:val="00686A5E"/>
    <w:rsid w:val="00687EA3"/>
    <w:rsid w:val="00687FDF"/>
    <w:rsid w:val="006900AA"/>
    <w:rsid w:val="00690540"/>
    <w:rsid w:val="006907B7"/>
    <w:rsid w:val="006908A9"/>
    <w:rsid w:val="006908D8"/>
    <w:rsid w:val="00690C9C"/>
    <w:rsid w:val="006923CC"/>
    <w:rsid w:val="00692808"/>
    <w:rsid w:val="0069459A"/>
    <w:rsid w:val="006946D9"/>
    <w:rsid w:val="006948A4"/>
    <w:rsid w:val="00694ADA"/>
    <w:rsid w:val="00694E30"/>
    <w:rsid w:val="00695D56"/>
    <w:rsid w:val="006969CC"/>
    <w:rsid w:val="00696ABB"/>
    <w:rsid w:val="00696B91"/>
    <w:rsid w:val="00696BF2"/>
    <w:rsid w:val="00696EFD"/>
    <w:rsid w:val="00697C15"/>
    <w:rsid w:val="006A06F5"/>
    <w:rsid w:val="006A073E"/>
    <w:rsid w:val="006A091B"/>
    <w:rsid w:val="006A093C"/>
    <w:rsid w:val="006A0AEC"/>
    <w:rsid w:val="006A1B68"/>
    <w:rsid w:val="006A2096"/>
    <w:rsid w:val="006A398E"/>
    <w:rsid w:val="006A3C3D"/>
    <w:rsid w:val="006A4069"/>
    <w:rsid w:val="006A4A99"/>
    <w:rsid w:val="006A4E8B"/>
    <w:rsid w:val="006A4EDF"/>
    <w:rsid w:val="006A5ABD"/>
    <w:rsid w:val="006A6B28"/>
    <w:rsid w:val="006A6EB2"/>
    <w:rsid w:val="006A7837"/>
    <w:rsid w:val="006A7F23"/>
    <w:rsid w:val="006B030B"/>
    <w:rsid w:val="006B0A9F"/>
    <w:rsid w:val="006B0DA5"/>
    <w:rsid w:val="006B1DA0"/>
    <w:rsid w:val="006B1DF6"/>
    <w:rsid w:val="006B1F38"/>
    <w:rsid w:val="006B211D"/>
    <w:rsid w:val="006B22FB"/>
    <w:rsid w:val="006B2AFF"/>
    <w:rsid w:val="006B2B88"/>
    <w:rsid w:val="006B2E52"/>
    <w:rsid w:val="006B3B24"/>
    <w:rsid w:val="006B3C3C"/>
    <w:rsid w:val="006B432C"/>
    <w:rsid w:val="006B44FF"/>
    <w:rsid w:val="006B46FD"/>
    <w:rsid w:val="006B4C09"/>
    <w:rsid w:val="006B4C97"/>
    <w:rsid w:val="006B5EA4"/>
    <w:rsid w:val="006B60B4"/>
    <w:rsid w:val="006B64D8"/>
    <w:rsid w:val="006B66AA"/>
    <w:rsid w:val="006B7505"/>
    <w:rsid w:val="006B76BA"/>
    <w:rsid w:val="006B77DE"/>
    <w:rsid w:val="006B79FD"/>
    <w:rsid w:val="006C130E"/>
    <w:rsid w:val="006C15B6"/>
    <w:rsid w:val="006C19FB"/>
    <w:rsid w:val="006C1D5B"/>
    <w:rsid w:val="006C312F"/>
    <w:rsid w:val="006C3773"/>
    <w:rsid w:val="006C3D9F"/>
    <w:rsid w:val="006C3F30"/>
    <w:rsid w:val="006C5E16"/>
    <w:rsid w:val="006C603C"/>
    <w:rsid w:val="006C6347"/>
    <w:rsid w:val="006C6519"/>
    <w:rsid w:val="006C75D8"/>
    <w:rsid w:val="006C78CD"/>
    <w:rsid w:val="006D088D"/>
    <w:rsid w:val="006D0B08"/>
    <w:rsid w:val="006D0DE0"/>
    <w:rsid w:val="006D0E81"/>
    <w:rsid w:val="006D105E"/>
    <w:rsid w:val="006D12B8"/>
    <w:rsid w:val="006D1D42"/>
    <w:rsid w:val="006D2141"/>
    <w:rsid w:val="006D25D5"/>
    <w:rsid w:val="006D2A81"/>
    <w:rsid w:val="006D4EE4"/>
    <w:rsid w:val="006D593D"/>
    <w:rsid w:val="006D66DC"/>
    <w:rsid w:val="006D686F"/>
    <w:rsid w:val="006D6C3B"/>
    <w:rsid w:val="006D72B8"/>
    <w:rsid w:val="006D7C47"/>
    <w:rsid w:val="006E117B"/>
    <w:rsid w:val="006E1990"/>
    <w:rsid w:val="006E2627"/>
    <w:rsid w:val="006E32DF"/>
    <w:rsid w:val="006E3B17"/>
    <w:rsid w:val="006E4521"/>
    <w:rsid w:val="006E4942"/>
    <w:rsid w:val="006E4971"/>
    <w:rsid w:val="006E4977"/>
    <w:rsid w:val="006E4981"/>
    <w:rsid w:val="006E4FCE"/>
    <w:rsid w:val="006E53F8"/>
    <w:rsid w:val="006E575C"/>
    <w:rsid w:val="006E6438"/>
    <w:rsid w:val="006E682F"/>
    <w:rsid w:val="006E6946"/>
    <w:rsid w:val="006E6AFE"/>
    <w:rsid w:val="006E6FE8"/>
    <w:rsid w:val="006E746E"/>
    <w:rsid w:val="006E7E45"/>
    <w:rsid w:val="006F05CA"/>
    <w:rsid w:val="006F19FC"/>
    <w:rsid w:val="006F1B26"/>
    <w:rsid w:val="006F1CF9"/>
    <w:rsid w:val="006F1F99"/>
    <w:rsid w:val="006F1FBC"/>
    <w:rsid w:val="006F2F35"/>
    <w:rsid w:val="006F35F3"/>
    <w:rsid w:val="006F4F09"/>
    <w:rsid w:val="006F5659"/>
    <w:rsid w:val="006F6303"/>
    <w:rsid w:val="006F6994"/>
    <w:rsid w:val="006F6F9D"/>
    <w:rsid w:val="006F7760"/>
    <w:rsid w:val="006F7C08"/>
    <w:rsid w:val="007005AC"/>
    <w:rsid w:val="0070074B"/>
    <w:rsid w:val="00700B06"/>
    <w:rsid w:val="00701E59"/>
    <w:rsid w:val="00702DE7"/>
    <w:rsid w:val="00702FAC"/>
    <w:rsid w:val="0070320A"/>
    <w:rsid w:val="00703F1E"/>
    <w:rsid w:val="007049C5"/>
    <w:rsid w:val="00705420"/>
    <w:rsid w:val="00706267"/>
    <w:rsid w:val="00706780"/>
    <w:rsid w:val="00706E91"/>
    <w:rsid w:val="007072E8"/>
    <w:rsid w:val="007105C6"/>
    <w:rsid w:val="00710F74"/>
    <w:rsid w:val="00711208"/>
    <w:rsid w:val="00711249"/>
    <w:rsid w:val="0071136F"/>
    <w:rsid w:val="0071167E"/>
    <w:rsid w:val="00711CCD"/>
    <w:rsid w:val="00711FC2"/>
    <w:rsid w:val="00712128"/>
    <w:rsid w:val="007125AA"/>
    <w:rsid w:val="007125C7"/>
    <w:rsid w:val="007127B6"/>
    <w:rsid w:val="00713387"/>
    <w:rsid w:val="00713A0E"/>
    <w:rsid w:val="00713E42"/>
    <w:rsid w:val="00714217"/>
    <w:rsid w:val="00714366"/>
    <w:rsid w:val="007149D3"/>
    <w:rsid w:val="00715206"/>
    <w:rsid w:val="00715243"/>
    <w:rsid w:val="00716AA6"/>
    <w:rsid w:val="007171F6"/>
    <w:rsid w:val="0071728A"/>
    <w:rsid w:val="00717561"/>
    <w:rsid w:val="007176B2"/>
    <w:rsid w:val="00717B5A"/>
    <w:rsid w:val="00720B2F"/>
    <w:rsid w:val="00721B5A"/>
    <w:rsid w:val="00721DBA"/>
    <w:rsid w:val="00721E59"/>
    <w:rsid w:val="00722174"/>
    <w:rsid w:val="007223D8"/>
    <w:rsid w:val="00722970"/>
    <w:rsid w:val="00722DAD"/>
    <w:rsid w:val="00723D3D"/>
    <w:rsid w:val="00724066"/>
    <w:rsid w:val="007241E3"/>
    <w:rsid w:val="0072498E"/>
    <w:rsid w:val="00724A05"/>
    <w:rsid w:val="00724B89"/>
    <w:rsid w:val="007252C0"/>
    <w:rsid w:val="0072537B"/>
    <w:rsid w:val="00725A01"/>
    <w:rsid w:val="007265AE"/>
    <w:rsid w:val="00726FF7"/>
    <w:rsid w:val="00727ACD"/>
    <w:rsid w:val="00727CA3"/>
    <w:rsid w:val="00730139"/>
    <w:rsid w:val="007301C2"/>
    <w:rsid w:val="0073030B"/>
    <w:rsid w:val="007305A9"/>
    <w:rsid w:val="00730A4C"/>
    <w:rsid w:val="00731BA5"/>
    <w:rsid w:val="007325DB"/>
    <w:rsid w:val="00732BAE"/>
    <w:rsid w:val="007335FC"/>
    <w:rsid w:val="00733871"/>
    <w:rsid w:val="00734DA7"/>
    <w:rsid w:val="00735422"/>
    <w:rsid w:val="00735BCD"/>
    <w:rsid w:val="00736A5F"/>
    <w:rsid w:val="00736AA5"/>
    <w:rsid w:val="00737354"/>
    <w:rsid w:val="007374A6"/>
    <w:rsid w:val="007378C0"/>
    <w:rsid w:val="00737952"/>
    <w:rsid w:val="007408A3"/>
    <w:rsid w:val="00740B0E"/>
    <w:rsid w:val="0074145D"/>
    <w:rsid w:val="00741530"/>
    <w:rsid w:val="00742553"/>
    <w:rsid w:val="00742792"/>
    <w:rsid w:val="00742E5D"/>
    <w:rsid w:val="0074331B"/>
    <w:rsid w:val="00743A07"/>
    <w:rsid w:val="00743E3B"/>
    <w:rsid w:val="00744276"/>
    <w:rsid w:val="00744B85"/>
    <w:rsid w:val="00744CE3"/>
    <w:rsid w:val="007452DC"/>
    <w:rsid w:val="00745740"/>
    <w:rsid w:val="007460F0"/>
    <w:rsid w:val="007472BD"/>
    <w:rsid w:val="0074733F"/>
    <w:rsid w:val="00747548"/>
    <w:rsid w:val="00750025"/>
    <w:rsid w:val="0075020E"/>
    <w:rsid w:val="0075072C"/>
    <w:rsid w:val="007507C7"/>
    <w:rsid w:val="007508F8"/>
    <w:rsid w:val="00750F39"/>
    <w:rsid w:val="00751254"/>
    <w:rsid w:val="0075206C"/>
    <w:rsid w:val="007521B9"/>
    <w:rsid w:val="007522CF"/>
    <w:rsid w:val="00752C83"/>
    <w:rsid w:val="00752E7E"/>
    <w:rsid w:val="00753915"/>
    <w:rsid w:val="00753BF1"/>
    <w:rsid w:val="0075418C"/>
    <w:rsid w:val="00754327"/>
    <w:rsid w:val="00755C1B"/>
    <w:rsid w:val="00755C22"/>
    <w:rsid w:val="0075613F"/>
    <w:rsid w:val="0075614C"/>
    <w:rsid w:val="0075691E"/>
    <w:rsid w:val="0075699E"/>
    <w:rsid w:val="00757478"/>
    <w:rsid w:val="00757CFF"/>
    <w:rsid w:val="00757FB6"/>
    <w:rsid w:val="00760E74"/>
    <w:rsid w:val="00760FE3"/>
    <w:rsid w:val="00762580"/>
    <w:rsid w:val="0076281A"/>
    <w:rsid w:val="007632BB"/>
    <w:rsid w:val="007644EA"/>
    <w:rsid w:val="00764BED"/>
    <w:rsid w:val="00764C9C"/>
    <w:rsid w:val="007651BD"/>
    <w:rsid w:val="00765419"/>
    <w:rsid w:val="0076583C"/>
    <w:rsid w:val="00765F8C"/>
    <w:rsid w:val="00766826"/>
    <w:rsid w:val="0076686A"/>
    <w:rsid w:val="00767403"/>
    <w:rsid w:val="007678D2"/>
    <w:rsid w:val="00770017"/>
    <w:rsid w:val="007700B9"/>
    <w:rsid w:val="00770125"/>
    <w:rsid w:val="007701F2"/>
    <w:rsid w:val="007702DD"/>
    <w:rsid w:val="00770B1F"/>
    <w:rsid w:val="00770CD0"/>
    <w:rsid w:val="00772024"/>
    <w:rsid w:val="0077205C"/>
    <w:rsid w:val="00772191"/>
    <w:rsid w:val="00772323"/>
    <w:rsid w:val="00772969"/>
    <w:rsid w:val="007733CC"/>
    <w:rsid w:val="00773DF9"/>
    <w:rsid w:val="0077406E"/>
    <w:rsid w:val="007742D4"/>
    <w:rsid w:val="00774955"/>
    <w:rsid w:val="00774A17"/>
    <w:rsid w:val="00774C63"/>
    <w:rsid w:val="00774DBC"/>
    <w:rsid w:val="00774DDE"/>
    <w:rsid w:val="007751FB"/>
    <w:rsid w:val="007757C1"/>
    <w:rsid w:val="00776167"/>
    <w:rsid w:val="00776507"/>
    <w:rsid w:val="007769DA"/>
    <w:rsid w:val="00776EEC"/>
    <w:rsid w:val="00777156"/>
    <w:rsid w:val="007772CE"/>
    <w:rsid w:val="00777A0F"/>
    <w:rsid w:val="0078094E"/>
    <w:rsid w:val="00780B70"/>
    <w:rsid w:val="00780BB0"/>
    <w:rsid w:val="00780D4E"/>
    <w:rsid w:val="00781272"/>
    <w:rsid w:val="00781312"/>
    <w:rsid w:val="00781B46"/>
    <w:rsid w:val="00781C61"/>
    <w:rsid w:val="007823A3"/>
    <w:rsid w:val="00782664"/>
    <w:rsid w:val="00782F34"/>
    <w:rsid w:val="00783880"/>
    <w:rsid w:val="00783C6E"/>
    <w:rsid w:val="00784055"/>
    <w:rsid w:val="007847EF"/>
    <w:rsid w:val="00784AE9"/>
    <w:rsid w:val="00784BC9"/>
    <w:rsid w:val="00784BEA"/>
    <w:rsid w:val="007856FB"/>
    <w:rsid w:val="00785D06"/>
    <w:rsid w:val="0078638B"/>
    <w:rsid w:val="00786B49"/>
    <w:rsid w:val="00787665"/>
    <w:rsid w:val="00790093"/>
    <w:rsid w:val="0079070A"/>
    <w:rsid w:val="00790741"/>
    <w:rsid w:val="00790C46"/>
    <w:rsid w:val="0079146F"/>
    <w:rsid w:val="0079225E"/>
    <w:rsid w:val="0079340B"/>
    <w:rsid w:val="00793808"/>
    <w:rsid w:val="007947C6"/>
    <w:rsid w:val="007951C3"/>
    <w:rsid w:val="0079575E"/>
    <w:rsid w:val="00795E0F"/>
    <w:rsid w:val="0079606F"/>
    <w:rsid w:val="00796839"/>
    <w:rsid w:val="0079694D"/>
    <w:rsid w:val="00797482"/>
    <w:rsid w:val="00797631"/>
    <w:rsid w:val="007A0A2E"/>
    <w:rsid w:val="007A1633"/>
    <w:rsid w:val="007A181C"/>
    <w:rsid w:val="007A1CC6"/>
    <w:rsid w:val="007A26F1"/>
    <w:rsid w:val="007A279B"/>
    <w:rsid w:val="007A3517"/>
    <w:rsid w:val="007A3523"/>
    <w:rsid w:val="007A37AD"/>
    <w:rsid w:val="007A3FCF"/>
    <w:rsid w:val="007A4603"/>
    <w:rsid w:val="007A4664"/>
    <w:rsid w:val="007A49D7"/>
    <w:rsid w:val="007A50B3"/>
    <w:rsid w:val="007A5171"/>
    <w:rsid w:val="007A5434"/>
    <w:rsid w:val="007A5EEF"/>
    <w:rsid w:val="007A6A04"/>
    <w:rsid w:val="007A7505"/>
    <w:rsid w:val="007A7B45"/>
    <w:rsid w:val="007B0554"/>
    <w:rsid w:val="007B07A3"/>
    <w:rsid w:val="007B08C4"/>
    <w:rsid w:val="007B0A66"/>
    <w:rsid w:val="007B0F06"/>
    <w:rsid w:val="007B0FDD"/>
    <w:rsid w:val="007B1130"/>
    <w:rsid w:val="007B1232"/>
    <w:rsid w:val="007B1B48"/>
    <w:rsid w:val="007B2C76"/>
    <w:rsid w:val="007B2DB2"/>
    <w:rsid w:val="007B3469"/>
    <w:rsid w:val="007B3A06"/>
    <w:rsid w:val="007B4305"/>
    <w:rsid w:val="007B438E"/>
    <w:rsid w:val="007B43BA"/>
    <w:rsid w:val="007B4AEB"/>
    <w:rsid w:val="007B4C2C"/>
    <w:rsid w:val="007B4D13"/>
    <w:rsid w:val="007B4D62"/>
    <w:rsid w:val="007B5E22"/>
    <w:rsid w:val="007B5F43"/>
    <w:rsid w:val="007B6820"/>
    <w:rsid w:val="007B6C0A"/>
    <w:rsid w:val="007B6C44"/>
    <w:rsid w:val="007B769E"/>
    <w:rsid w:val="007C00CC"/>
    <w:rsid w:val="007C0180"/>
    <w:rsid w:val="007C0D48"/>
    <w:rsid w:val="007C119E"/>
    <w:rsid w:val="007C135B"/>
    <w:rsid w:val="007C1CEA"/>
    <w:rsid w:val="007C1DDA"/>
    <w:rsid w:val="007C20DC"/>
    <w:rsid w:val="007C21A2"/>
    <w:rsid w:val="007C21CA"/>
    <w:rsid w:val="007C2EA1"/>
    <w:rsid w:val="007C3092"/>
    <w:rsid w:val="007C381B"/>
    <w:rsid w:val="007C47EF"/>
    <w:rsid w:val="007C4E62"/>
    <w:rsid w:val="007C54F5"/>
    <w:rsid w:val="007C5A5F"/>
    <w:rsid w:val="007C6199"/>
    <w:rsid w:val="007C7167"/>
    <w:rsid w:val="007C71AC"/>
    <w:rsid w:val="007C7B25"/>
    <w:rsid w:val="007D0032"/>
    <w:rsid w:val="007D03C5"/>
    <w:rsid w:val="007D087C"/>
    <w:rsid w:val="007D0A55"/>
    <w:rsid w:val="007D0C0B"/>
    <w:rsid w:val="007D112F"/>
    <w:rsid w:val="007D226C"/>
    <w:rsid w:val="007D2546"/>
    <w:rsid w:val="007D2EFD"/>
    <w:rsid w:val="007D317C"/>
    <w:rsid w:val="007D36E1"/>
    <w:rsid w:val="007D3F01"/>
    <w:rsid w:val="007D58FF"/>
    <w:rsid w:val="007D7C2D"/>
    <w:rsid w:val="007E01EE"/>
    <w:rsid w:val="007E1034"/>
    <w:rsid w:val="007E1507"/>
    <w:rsid w:val="007E1517"/>
    <w:rsid w:val="007E26F7"/>
    <w:rsid w:val="007E2C24"/>
    <w:rsid w:val="007E31D3"/>
    <w:rsid w:val="007E34BA"/>
    <w:rsid w:val="007E3EFB"/>
    <w:rsid w:val="007E4143"/>
    <w:rsid w:val="007E492D"/>
    <w:rsid w:val="007E50B7"/>
    <w:rsid w:val="007E52FC"/>
    <w:rsid w:val="007E5371"/>
    <w:rsid w:val="007E5AA5"/>
    <w:rsid w:val="007E5BFE"/>
    <w:rsid w:val="007E612A"/>
    <w:rsid w:val="007E6427"/>
    <w:rsid w:val="007E6DDB"/>
    <w:rsid w:val="007E6E41"/>
    <w:rsid w:val="007E7DF6"/>
    <w:rsid w:val="007E7EBC"/>
    <w:rsid w:val="007F1BEA"/>
    <w:rsid w:val="007F29D1"/>
    <w:rsid w:val="007F2E09"/>
    <w:rsid w:val="007F3215"/>
    <w:rsid w:val="007F34CD"/>
    <w:rsid w:val="007F379D"/>
    <w:rsid w:val="007F42EA"/>
    <w:rsid w:val="007F56C5"/>
    <w:rsid w:val="007F595C"/>
    <w:rsid w:val="007F5FA2"/>
    <w:rsid w:val="007F721C"/>
    <w:rsid w:val="007F7259"/>
    <w:rsid w:val="007F7922"/>
    <w:rsid w:val="007F7EC5"/>
    <w:rsid w:val="00800D6F"/>
    <w:rsid w:val="00800E4B"/>
    <w:rsid w:val="00801200"/>
    <w:rsid w:val="00801A5C"/>
    <w:rsid w:val="008028C1"/>
    <w:rsid w:val="00802EA9"/>
    <w:rsid w:val="00803734"/>
    <w:rsid w:val="00803CC4"/>
    <w:rsid w:val="00803EA0"/>
    <w:rsid w:val="00804119"/>
    <w:rsid w:val="0080411F"/>
    <w:rsid w:val="00804442"/>
    <w:rsid w:val="00804591"/>
    <w:rsid w:val="0080463D"/>
    <w:rsid w:val="0080523C"/>
    <w:rsid w:val="008053A2"/>
    <w:rsid w:val="0080567D"/>
    <w:rsid w:val="008056A6"/>
    <w:rsid w:val="008057BE"/>
    <w:rsid w:val="008065FD"/>
    <w:rsid w:val="008067B7"/>
    <w:rsid w:val="00806AC5"/>
    <w:rsid w:val="00806FB5"/>
    <w:rsid w:val="008072D0"/>
    <w:rsid w:val="008072DC"/>
    <w:rsid w:val="00807606"/>
    <w:rsid w:val="008100A1"/>
    <w:rsid w:val="008100C2"/>
    <w:rsid w:val="008104D7"/>
    <w:rsid w:val="008105F3"/>
    <w:rsid w:val="0081128B"/>
    <w:rsid w:val="0081211A"/>
    <w:rsid w:val="008125E4"/>
    <w:rsid w:val="00812856"/>
    <w:rsid w:val="00812C0D"/>
    <w:rsid w:val="0081491D"/>
    <w:rsid w:val="008150E8"/>
    <w:rsid w:val="00815482"/>
    <w:rsid w:val="008156E4"/>
    <w:rsid w:val="0081597E"/>
    <w:rsid w:val="00816A74"/>
    <w:rsid w:val="00816FDC"/>
    <w:rsid w:val="0081724E"/>
    <w:rsid w:val="0082010E"/>
    <w:rsid w:val="00820133"/>
    <w:rsid w:val="00820C44"/>
    <w:rsid w:val="008213CF"/>
    <w:rsid w:val="008217EE"/>
    <w:rsid w:val="0082286E"/>
    <w:rsid w:val="00822935"/>
    <w:rsid w:val="00822996"/>
    <w:rsid w:val="00822D43"/>
    <w:rsid w:val="00822F4F"/>
    <w:rsid w:val="008238A9"/>
    <w:rsid w:val="00823931"/>
    <w:rsid w:val="00823E42"/>
    <w:rsid w:val="00823E45"/>
    <w:rsid w:val="00824D88"/>
    <w:rsid w:val="00824E74"/>
    <w:rsid w:val="008255B6"/>
    <w:rsid w:val="00825B84"/>
    <w:rsid w:val="00825E8F"/>
    <w:rsid w:val="00826E04"/>
    <w:rsid w:val="008274E4"/>
    <w:rsid w:val="0082755D"/>
    <w:rsid w:val="00827888"/>
    <w:rsid w:val="0083047F"/>
    <w:rsid w:val="00830625"/>
    <w:rsid w:val="00831281"/>
    <w:rsid w:val="008312A0"/>
    <w:rsid w:val="00831561"/>
    <w:rsid w:val="0083227D"/>
    <w:rsid w:val="008322D4"/>
    <w:rsid w:val="008325D0"/>
    <w:rsid w:val="00832976"/>
    <w:rsid w:val="00832A00"/>
    <w:rsid w:val="00832CEB"/>
    <w:rsid w:val="00832E0E"/>
    <w:rsid w:val="008330A7"/>
    <w:rsid w:val="00833396"/>
    <w:rsid w:val="00833753"/>
    <w:rsid w:val="00833818"/>
    <w:rsid w:val="00833856"/>
    <w:rsid w:val="00833B4E"/>
    <w:rsid w:val="00833D5C"/>
    <w:rsid w:val="0083444B"/>
    <w:rsid w:val="0083531A"/>
    <w:rsid w:val="0083645D"/>
    <w:rsid w:val="00836519"/>
    <w:rsid w:val="00836DF1"/>
    <w:rsid w:val="00840925"/>
    <w:rsid w:val="00841112"/>
    <w:rsid w:val="0084120C"/>
    <w:rsid w:val="00841BD3"/>
    <w:rsid w:val="00841F7D"/>
    <w:rsid w:val="0084202C"/>
    <w:rsid w:val="0084208E"/>
    <w:rsid w:val="00843F51"/>
    <w:rsid w:val="00844D99"/>
    <w:rsid w:val="00844FDE"/>
    <w:rsid w:val="00845BBD"/>
    <w:rsid w:val="00845EE3"/>
    <w:rsid w:val="00845F33"/>
    <w:rsid w:val="00846291"/>
    <w:rsid w:val="00846B24"/>
    <w:rsid w:val="00846C5F"/>
    <w:rsid w:val="00846FEF"/>
    <w:rsid w:val="00847191"/>
    <w:rsid w:val="00847C2B"/>
    <w:rsid w:val="008501AE"/>
    <w:rsid w:val="008504C1"/>
    <w:rsid w:val="008509E9"/>
    <w:rsid w:val="00850F87"/>
    <w:rsid w:val="00851C09"/>
    <w:rsid w:val="00851C69"/>
    <w:rsid w:val="00851DC6"/>
    <w:rsid w:val="00851DF5"/>
    <w:rsid w:val="00851E11"/>
    <w:rsid w:val="00852B51"/>
    <w:rsid w:val="00852DE8"/>
    <w:rsid w:val="00853109"/>
    <w:rsid w:val="008537F5"/>
    <w:rsid w:val="00853BF1"/>
    <w:rsid w:val="008544FA"/>
    <w:rsid w:val="0085453F"/>
    <w:rsid w:val="00854A98"/>
    <w:rsid w:val="00854C7A"/>
    <w:rsid w:val="0085522E"/>
    <w:rsid w:val="00855286"/>
    <w:rsid w:val="00855FB0"/>
    <w:rsid w:val="008561D7"/>
    <w:rsid w:val="00856AC1"/>
    <w:rsid w:val="00856B08"/>
    <w:rsid w:val="0085706A"/>
    <w:rsid w:val="00857115"/>
    <w:rsid w:val="008574E9"/>
    <w:rsid w:val="00857A2C"/>
    <w:rsid w:val="00860967"/>
    <w:rsid w:val="008612D5"/>
    <w:rsid w:val="0086182B"/>
    <w:rsid w:val="008620D9"/>
    <w:rsid w:val="0086335D"/>
    <w:rsid w:val="008634E6"/>
    <w:rsid w:val="0086353B"/>
    <w:rsid w:val="00863A14"/>
    <w:rsid w:val="00863A90"/>
    <w:rsid w:val="00863F09"/>
    <w:rsid w:val="008644DC"/>
    <w:rsid w:val="00864693"/>
    <w:rsid w:val="00865164"/>
    <w:rsid w:val="008654CA"/>
    <w:rsid w:val="0086570B"/>
    <w:rsid w:val="008674F8"/>
    <w:rsid w:val="00867DB2"/>
    <w:rsid w:val="00867F97"/>
    <w:rsid w:val="008701ED"/>
    <w:rsid w:val="008704DB"/>
    <w:rsid w:val="008717CF"/>
    <w:rsid w:val="0087188F"/>
    <w:rsid w:val="00872052"/>
    <w:rsid w:val="008729B7"/>
    <w:rsid w:val="008733BE"/>
    <w:rsid w:val="00873BF9"/>
    <w:rsid w:val="00874168"/>
    <w:rsid w:val="00874181"/>
    <w:rsid w:val="0087456C"/>
    <w:rsid w:val="00875149"/>
    <w:rsid w:val="0087529C"/>
    <w:rsid w:val="0087545A"/>
    <w:rsid w:val="00875DC3"/>
    <w:rsid w:val="008765CA"/>
    <w:rsid w:val="00877D83"/>
    <w:rsid w:val="00881058"/>
    <w:rsid w:val="008820E8"/>
    <w:rsid w:val="00882B67"/>
    <w:rsid w:val="00882BE7"/>
    <w:rsid w:val="0088352D"/>
    <w:rsid w:val="0088439A"/>
    <w:rsid w:val="008853D7"/>
    <w:rsid w:val="00885DA5"/>
    <w:rsid w:val="00885E62"/>
    <w:rsid w:val="0088606B"/>
    <w:rsid w:val="00886FBA"/>
    <w:rsid w:val="008872D9"/>
    <w:rsid w:val="00887747"/>
    <w:rsid w:val="00890156"/>
    <w:rsid w:val="008904A4"/>
    <w:rsid w:val="00890962"/>
    <w:rsid w:val="008912B9"/>
    <w:rsid w:val="00891BC4"/>
    <w:rsid w:val="00891CF5"/>
    <w:rsid w:val="00892567"/>
    <w:rsid w:val="00892A44"/>
    <w:rsid w:val="00893088"/>
    <w:rsid w:val="0089311E"/>
    <w:rsid w:val="00893C6A"/>
    <w:rsid w:val="00893F78"/>
    <w:rsid w:val="00893FA1"/>
    <w:rsid w:val="008947C2"/>
    <w:rsid w:val="00894E87"/>
    <w:rsid w:val="00894FD5"/>
    <w:rsid w:val="00895C87"/>
    <w:rsid w:val="00895D53"/>
    <w:rsid w:val="00895D61"/>
    <w:rsid w:val="00896B3B"/>
    <w:rsid w:val="008972C6"/>
    <w:rsid w:val="00897579"/>
    <w:rsid w:val="008A0D46"/>
    <w:rsid w:val="008A1093"/>
    <w:rsid w:val="008A1376"/>
    <w:rsid w:val="008A16B0"/>
    <w:rsid w:val="008A1AFF"/>
    <w:rsid w:val="008A1B89"/>
    <w:rsid w:val="008A1C32"/>
    <w:rsid w:val="008A1D05"/>
    <w:rsid w:val="008A206E"/>
    <w:rsid w:val="008A2B36"/>
    <w:rsid w:val="008A340E"/>
    <w:rsid w:val="008A37D3"/>
    <w:rsid w:val="008A3FB4"/>
    <w:rsid w:val="008A4071"/>
    <w:rsid w:val="008A46B5"/>
    <w:rsid w:val="008A47FC"/>
    <w:rsid w:val="008A4E62"/>
    <w:rsid w:val="008A5B22"/>
    <w:rsid w:val="008A64A8"/>
    <w:rsid w:val="008A6789"/>
    <w:rsid w:val="008A67AF"/>
    <w:rsid w:val="008A6FAB"/>
    <w:rsid w:val="008B0E49"/>
    <w:rsid w:val="008B1E6E"/>
    <w:rsid w:val="008B22F3"/>
    <w:rsid w:val="008B24CA"/>
    <w:rsid w:val="008B2D40"/>
    <w:rsid w:val="008B30D7"/>
    <w:rsid w:val="008B31F1"/>
    <w:rsid w:val="008B3387"/>
    <w:rsid w:val="008B383D"/>
    <w:rsid w:val="008B38ED"/>
    <w:rsid w:val="008B39A4"/>
    <w:rsid w:val="008B451B"/>
    <w:rsid w:val="008B4ECF"/>
    <w:rsid w:val="008B4F60"/>
    <w:rsid w:val="008B661B"/>
    <w:rsid w:val="008B66F0"/>
    <w:rsid w:val="008B6A9E"/>
    <w:rsid w:val="008B754E"/>
    <w:rsid w:val="008B7CE8"/>
    <w:rsid w:val="008B7E7E"/>
    <w:rsid w:val="008B7F9B"/>
    <w:rsid w:val="008C05B7"/>
    <w:rsid w:val="008C0ACB"/>
    <w:rsid w:val="008C1665"/>
    <w:rsid w:val="008C1BF0"/>
    <w:rsid w:val="008C1C2B"/>
    <w:rsid w:val="008C1FCD"/>
    <w:rsid w:val="008C2864"/>
    <w:rsid w:val="008C3542"/>
    <w:rsid w:val="008C48F4"/>
    <w:rsid w:val="008C4BED"/>
    <w:rsid w:val="008C4D05"/>
    <w:rsid w:val="008C5281"/>
    <w:rsid w:val="008C546F"/>
    <w:rsid w:val="008C56D2"/>
    <w:rsid w:val="008C5C50"/>
    <w:rsid w:val="008C62F0"/>
    <w:rsid w:val="008C65AA"/>
    <w:rsid w:val="008C6726"/>
    <w:rsid w:val="008C67F2"/>
    <w:rsid w:val="008C6C29"/>
    <w:rsid w:val="008C6C93"/>
    <w:rsid w:val="008C6E95"/>
    <w:rsid w:val="008C7088"/>
    <w:rsid w:val="008C717D"/>
    <w:rsid w:val="008C7761"/>
    <w:rsid w:val="008C7D42"/>
    <w:rsid w:val="008C7DF5"/>
    <w:rsid w:val="008D004A"/>
    <w:rsid w:val="008D01A1"/>
    <w:rsid w:val="008D064C"/>
    <w:rsid w:val="008D0FC5"/>
    <w:rsid w:val="008D1593"/>
    <w:rsid w:val="008D1AFA"/>
    <w:rsid w:val="008D2283"/>
    <w:rsid w:val="008D29DD"/>
    <w:rsid w:val="008D3749"/>
    <w:rsid w:val="008D397E"/>
    <w:rsid w:val="008D3A0E"/>
    <w:rsid w:val="008D3C4A"/>
    <w:rsid w:val="008D3D1C"/>
    <w:rsid w:val="008D4558"/>
    <w:rsid w:val="008D4E04"/>
    <w:rsid w:val="008D5656"/>
    <w:rsid w:val="008D6168"/>
    <w:rsid w:val="008D640B"/>
    <w:rsid w:val="008D6935"/>
    <w:rsid w:val="008D72BA"/>
    <w:rsid w:val="008D7D13"/>
    <w:rsid w:val="008E01AE"/>
    <w:rsid w:val="008E189C"/>
    <w:rsid w:val="008E1B6E"/>
    <w:rsid w:val="008E1CF7"/>
    <w:rsid w:val="008E1D56"/>
    <w:rsid w:val="008E2924"/>
    <w:rsid w:val="008E2B85"/>
    <w:rsid w:val="008E2B87"/>
    <w:rsid w:val="008E3AF7"/>
    <w:rsid w:val="008E3D18"/>
    <w:rsid w:val="008E3FC7"/>
    <w:rsid w:val="008E4050"/>
    <w:rsid w:val="008E53A4"/>
    <w:rsid w:val="008E5C06"/>
    <w:rsid w:val="008E5FC0"/>
    <w:rsid w:val="008E5FEB"/>
    <w:rsid w:val="008E66C7"/>
    <w:rsid w:val="008E6C6E"/>
    <w:rsid w:val="008E7703"/>
    <w:rsid w:val="008E7B4A"/>
    <w:rsid w:val="008F148E"/>
    <w:rsid w:val="008F14D6"/>
    <w:rsid w:val="008F1F95"/>
    <w:rsid w:val="008F367F"/>
    <w:rsid w:val="008F374D"/>
    <w:rsid w:val="008F4ADF"/>
    <w:rsid w:val="008F4CD6"/>
    <w:rsid w:val="008F4DAE"/>
    <w:rsid w:val="008F4F55"/>
    <w:rsid w:val="008F5797"/>
    <w:rsid w:val="008F5CB1"/>
    <w:rsid w:val="008F6D2B"/>
    <w:rsid w:val="008F72AB"/>
    <w:rsid w:val="008F7FF9"/>
    <w:rsid w:val="0090047E"/>
    <w:rsid w:val="00900709"/>
    <w:rsid w:val="00900D07"/>
    <w:rsid w:val="0090136E"/>
    <w:rsid w:val="00901618"/>
    <w:rsid w:val="0090199D"/>
    <w:rsid w:val="00901CF9"/>
    <w:rsid w:val="0090267B"/>
    <w:rsid w:val="00902A23"/>
    <w:rsid w:val="00902F69"/>
    <w:rsid w:val="00903104"/>
    <w:rsid w:val="009040B4"/>
    <w:rsid w:val="00904165"/>
    <w:rsid w:val="00905082"/>
    <w:rsid w:val="0090685C"/>
    <w:rsid w:val="00906F10"/>
    <w:rsid w:val="0090728B"/>
    <w:rsid w:val="009079A1"/>
    <w:rsid w:val="00907DCD"/>
    <w:rsid w:val="009101B9"/>
    <w:rsid w:val="00910432"/>
    <w:rsid w:val="00910F92"/>
    <w:rsid w:val="009110D7"/>
    <w:rsid w:val="0091122F"/>
    <w:rsid w:val="009119C9"/>
    <w:rsid w:val="00911B7C"/>
    <w:rsid w:val="0091293F"/>
    <w:rsid w:val="00912B0A"/>
    <w:rsid w:val="00912F4B"/>
    <w:rsid w:val="00913A53"/>
    <w:rsid w:val="00914F51"/>
    <w:rsid w:val="00915397"/>
    <w:rsid w:val="0091547C"/>
    <w:rsid w:val="009158DB"/>
    <w:rsid w:val="00915B9E"/>
    <w:rsid w:val="00916291"/>
    <w:rsid w:val="009164AE"/>
    <w:rsid w:val="009167B7"/>
    <w:rsid w:val="00917344"/>
    <w:rsid w:val="00917442"/>
    <w:rsid w:val="00920030"/>
    <w:rsid w:val="00920696"/>
    <w:rsid w:val="009214C4"/>
    <w:rsid w:val="009219F6"/>
    <w:rsid w:val="009220CF"/>
    <w:rsid w:val="00922FFD"/>
    <w:rsid w:val="0092308B"/>
    <w:rsid w:val="00923A06"/>
    <w:rsid w:val="00923A2B"/>
    <w:rsid w:val="0092469B"/>
    <w:rsid w:val="00924892"/>
    <w:rsid w:val="00924D60"/>
    <w:rsid w:val="009250A8"/>
    <w:rsid w:val="00925758"/>
    <w:rsid w:val="0092587C"/>
    <w:rsid w:val="00925B3D"/>
    <w:rsid w:val="00925FC9"/>
    <w:rsid w:val="00926168"/>
    <w:rsid w:val="0092641D"/>
    <w:rsid w:val="00926DEA"/>
    <w:rsid w:val="00926F28"/>
    <w:rsid w:val="00927118"/>
    <w:rsid w:val="009272D8"/>
    <w:rsid w:val="0092738A"/>
    <w:rsid w:val="0092777F"/>
    <w:rsid w:val="0092798C"/>
    <w:rsid w:val="00927D54"/>
    <w:rsid w:val="00927EA2"/>
    <w:rsid w:val="00927F3A"/>
    <w:rsid w:val="00930713"/>
    <w:rsid w:val="009311C8"/>
    <w:rsid w:val="00931A90"/>
    <w:rsid w:val="00931CBE"/>
    <w:rsid w:val="009320AF"/>
    <w:rsid w:val="009322DD"/>
    <w:rsid w:val="00932CC6"/>
    <w:rsid w:val="009333C0"/>
    <w:rsid w:val="00934041"/>
    <w:rsid w:val="00934EF3"/>
    <w:rsid w:val="009371D4"/>
    <w:rsid w:val="00937461"/>
    <w:rsid w:val="00940A89"/>
    <w:rsid w:val="00940D4A"/>
    <w:rsid w:val="00941A9B"/>
    <w:rsid w:val="009427CB"/>
    <w:rsid w:val="009427CC"/>
    <w:rsid w:val="00942957"/>
    <w:rsid w:val="00942C72"/>
    <w:rsid w:val="00942CAE"/>
    <w:rsid w:val="00943643"/>
    <w:rsid w:val="00943F90"/>
    <w:rsid w:val="00944AA5"/>
    <w:rsid w:val="00945C09"/>
    <w:rsid w:val="00945F6A"/>
    <w:rsid w:val="00946B9E"/>
    <w:rsid w:val="00946DA9"/>
    <w:rsid w:val="00946E19"/>
    <w:rsid w:val="00947055"/>
    <w:rsid w:val="00947EF4"/>
    <w:rsid w:val="00950208"/>
    <w:rsid w:val="0095064B"/>
    <w:rsid w:val="009508F4"/>
    <w:rsid w:val="00950E88"/>
    <w:rsid w:val="00951217"/>
    <w:rsid w:val="009514CE"/>
    <w:rsid w:val="00951B23"/>
    <w:rsid w:val="00951B84"/>
    <w:rsid w:val="00951C12"/>
    <w:rsid w:val="00952432"/>
    <w:rsid w:val="009524A5"/>
    <w:rsid w:val="00952D8F"/>
    <w:rsid w:val="009535CA"/>
    <w:rsid w:val="009537A8"/>
    <w:rsid w:val="00953936"/>
    <w:rsid w:val="00953DB0"/>
    <w:rsid w:val="00954A89"/>
    <w:rsid w:val="00954B2D"/>
    <w:rsid w:val="00954B67"/>
    <w:rsid w:val="00954C00"/>
    <w:rsid w:val="00954C5B"/>
    <w:rsid w:val="0095523B"/>
    <w:rsid w:val="00955857"/>
    <w:rsid w:val="009561A6"/>
    <w:rsid w:val="0095705F"/>
    <w:rsid w:val="00960418"/>
    <w:rsid w:val="00960441"/>
    <w:rsid w:val="00960A9A"/>
    <w:rsid w:val="009617F9"/>
    <w:rsid w:val="00961900"/>
    <w:rsid w:val="00961A38"/>
    <w:rsid w:val="00961A39"/>
    <w:rsid w:val="009623DD"/>
    <w:rsid w:val="009624AB"/>
    <w:rsid w:val="009624B8"/>
    <w:rsid w:val="009627C0"/>
    <w:rsid w:val="009633D2"/>
    <w:rsid w:val="009638A1"/>
    <w:rsid w:val="009640CC"/>
    <w:rsid w:val="009641DA"/>
    <w:rsid w:val="0096448C"/>
    <w:rsid w:val="00965B9C"/>
    <w:rsid w:val="00965E17"/>
    <w:rsid w:val="00965F72"/>
    <w:rsid w:val="00966107"/>
    <w:rsid w:val="0096656D"/>
    <w:rsid w:val="0096711E"/>
    <w:rsid w:val="00967A22"/>
    <w:rsid w:val="00970665"/>
    <w:rsid w:val="0097084A"/>
    <w:rsid w:val="009708FF"/>
    <w:rsid w:val="00970DA0"/>
    <w:rsid w:val="00970EA9"/>
    <w:rsid w:val="00970EF8"/>
    <w:rsid w:val="009711DC"/>
    <w:rsid w:val="00971438"/>
    <w:rsid w:val="0097149E"/>
    <w:rsid w:val="00971687"/>
    <w:rsid w:val="009719E6"/>
    <w:rsid w:val="00972EA6"/>
    <w:rsid w:val="0097314E"/>
    <w:rsid w:val="00973765"/>
    <w:rsid w:val="0097390C"/>
    <w:rsid w:val="00973DA3"/>
    <w:rsid w:val="00974151"/>
    <w:rsid w:val="009741EF"/>
    <w:rsid w:val="009747BB"/>
    <w:rsid w:val="00974A91"/>
    <w:rsid w:val="00974C5A"/>
    <w:rsid w:val="00974F36"/>
    <w:rsid w:val="009751BB"/>
    <w:rsid w:val="00975822"/>
    <w:rsid w:val="00976325"/>
    <w:rsid w:val="00977F74"/>
    <w:rsid w:val="00980EA7"/>
    <w:rsid w:val="009816B0"/>
    <w:rsid w:val="0098180F"/>
    <w:rsid w:val="009819BB"/>
    <w:rsid w:val="00981BE7"/>
    <w:rsid w:val="0098299A"/>
    <w:rsid w:val="009839D1"/>
    <w:rsid w:val="00983E64"/>
    <w:rsid w:val="0098401D"/>
    <w:rsid w:val="00984BAB"/>
    <w:rsid w:val="009853EC"/>
    <w:rsid w:val="009853FE"/>
    <w:rsid w:val="0098574E"/>
    <w:rsid w:val="009859D9"/>
    <w:rsid w:val="009865EF"/>
    <w:rsid w:val="0098685A"/>
    <w:rsid w:val="00986E3D"/>
    <w:rsid w:val="009873AE"/>
    <w:rsid w:val="009878BE"/>
    <w:rsid w:val="009905CC"/>
    <w:rsid w:val="0099140F"/>
    <w:rsid w:val="00991BA3"/>
    <w:rsid w:val="00991D10"/>
    <w:rsid w:val="0099258B"/>
    <w:rsid w:val="00992888"/>
    <w:rsid w:val="00993A5F"/>
    <w:rsid w:val="00993DAD"/>
    <w:rsid w:val="009942C5"/>
    <w:rsid w:val="0099433C"/>
    <w:rsid w:val="00994430"/>
    <w:rsid w:val="00994D4A"/>
    <w:rsid w:val="009961B0"/>
    <w:rsid w:val="0099654C"/>
    <w:rsid w:val="009965C6"/>
    <w:rsid w:val="0099695C"/>
    <w:rsid w:val="00996B2E"/>
    <w:rsid w:val="00996EF6"/>
    <w:rsid w:val="00997036"/>
    <w:rsid w:val="0099755F"/>
    <w:rsid w:val="0099792A"/>
    <w:rsid w:val="009A0209"/>
    <w:rsid w:val="009A040D"/>
    <w:rsid w:val="009A045A"/>
    <w:rsid w:val="009A04CD"/>
    <w:rsid w:val="009A0731"/>
    <w:rsid w:val="009A0BD6"/>
    <w:rsid w:val="009A11D4"/>
    <w:rsid w:val="009A1418"/>
    <w:rsid w:val="009A1526"/>
    <w:rsid w:val="009A1A7F"/>
    <w:rsid w:val="009A1E47"/>
    <w:rsid w:val="009A1E50"/>
    <w:rsid w:val="009A1ED4"/>
    <w:rsid w:val="009A21B3"/>
    <w:rsid w:val="009A248A"/>
    <w:rsid w:val="009A26E0"/>
    <w:rsid w:val="009A2C75"/>
    <w:rsid w:val="009A2EE0"/>
    <w:rsid w:val="009A3069"/>
    <w:rsid w:val="009A306A"/>
    <w:rsid w:val="009A31AE"/>
    <w:rsid w:val="009A3BA8"/>
    <w:rsid w:val="009A4727"/>
    <w:rsid w:val="009A4E2B"/>
    <w:rsid w:val="009A50D6"/>
    <w:rsid w:val="009A552D"/>
    <w:rsid w:val="009A5B2E"/>
    <w:rsid w:val="009A5F29"/>
    <w:rsid w:val="009A6777"/>
    <w:rsid w:val="009A6F49"/>
    <w:rsid w:val="009A764A"/>
    <w:rsid w:val="009A7BA4"/>
    <w:rsid w:val="009B00EE"/>
    <w:rsid w:val="009B1B61"/>
    <w:rsid w:val="009B2684"/>
    <w:rsid w:val="009B289C"/>
    <w:rsid w:val="009B2E33"/>
    <w:rsid w:val="009B2E70"/>
    <w:rsid w:val="009B353E"/>
    <w:rsid w:val="009B3703"/>
    <w:rsid w:val="009B3C2A"/>
    <w:rsid w:val="009B41ED"/>
    <w:rsid w:val="009B4A70"/>
    <w:rsid w:val="009B4F3D"/>
    <w:rsid w:val="009B50AC"/>
    <w:rsid w:val="009B55E4"/>
    <w:rsid w:val="009B57B8"/>
    <w:rsid w:val="009B5946"/>
    <w:rsid w:val="009B6BEF"/>
    <w:rsid w:val="009B6D0C"/>
    <w:rsid w:val="009B6EDA"/>
    <w:rsid w:val="009B7194"/>
    <w:rsid w:val="009B71C9"/>
    <w:rsid w:val="009B75F2"/>
    <w:rsid w:val="009B7E99"/>
    <w:rsid w:val="009C026D"/>
    <w:rsid w:val="009C0625"/>
    <w:rsid w:val="009C07EF"/>
    <w:rsid w:val="009C0D54"/>
    <w:rsid w:val="009C138B"/>
    <w:rsid w:val="009C1391"/>
    <w:rsid w:val="009C264C"/>
    <w:rsid w:val="009C283C"/>
    <w:rsid w:val="009C2D4F"/>
    <w:rsid w:val="009C2E6C"/>
    <w:rsid w:val="009C2F7C"/>
    <w:rsid w:val="009C3D07"/>
    <w:rsid w:val="009C3F13"/>
    <w:rsid w:val="009C4555"/>
    <w:rsid w:val="009C4B3F"/>
    <w:rsid w:val="009C523C"/>
    <w:rsid w:val="009C59E6"/>
    <w:rsid w:val="009C5CED"/>
    <w:rsid w:val="009C5FA3"/>
    <w:rsid w:val="009C63E7"/>
    <w:rsid w:val="009C6B5F"/>
    <w:rsid w:val="009C6D83"/>
    <w:rsid w:val="009C70D4"/>
    <w:rsid w:val="009D0046"/>
    <w:rsid w:val="009D0C22"/>
    <w:rsid w:val="009D0C44"/>
    <w:rsid w:val="009D24AE"/>
    <w:rsid w:val="009D32C4"/>
    <w:rsid w:val="009D3565"/>
    <w:rsid w:val="009D437B"/>
    <w:rsid w:val="009D4A42"/>
    <w:rsid w:val="009D5199"/>
    <w:rsid w:val="009D5382"/>
    <w:rsid w:val="009D637E"/>
    <w:rsid w:val="009D67E1"/>
    <w:rsid w:val="009D6EC0"/>
    <w:rsid w:val="009D7187"/>
    <w:rsid w:val="009D76B9"/>
    <w:rsid w:val="009D7E35"/>
    <w:rsid w:val="009E0382"/>
    <w:rsid w:val="009E07BB"/>
    <w:rsid w:val="009E08FF"/>
    <w:rsid w:val="009E17E3"/>
    <w:rsid w:val="009E1A3C"/>
    <w:rsid w:val="009E1B94"/>
    <w:rsid w:val="009E1F5A"/>
    <w:rsid w:val="009E2EA0"/>
    <w:rsid w:val="009E3815"/>
    <w:rsid w:val="009E3C2D"/>
    <w:rsid w:val="009E3C99"/>
    <w:rsid w:val="009E3F37"/>
    <w:rsid w:val="009E5781"/>
    <w:rsid w:val="009E58E9"/>
    <w:rsid w:val="009E5F51"/>
    <w:rsid w:val="009E68C6"/>
    <w:rsid w:val="009E69DC"/>
    <w:rsid w:val="009E6F70"/>
    <w:rsid w:val="009E7148"/>
    <w:rsid w:val="009E73F3"/>
    <w:rsid w:val="009E79F5"/>
    <w:rsid w:val="009E7BF5"/>
    <w:rsid w:val="009E7DEC"/>
    <w:rsid w:val="009F045B"/>
    <w:rsid w:val="009F1032"/>
    <w:rsid w:val="009F10F5"/>
    <w:rsid w:val="009F157C"/>
    <w:rsid w:val="009F1B49"/>
    <w:rsid w:val="009F2664"/>
    <w:rsid w:val="009F32B9"/>
    <w:rsid w:val="009F3E13"/>
    <w:rsid w:val="009F49CE"/>
    <w:rsid w:val="009F4EF1"/>
    <w:rsid w:val="009F563F"/>
    <w:rsid w:val="009F57F6"/>
    <w:rsid w:val="009F5E80"/>
    <w:rsid w:val="009F60F6"/>
    <w:rsid w:val="009F67E2"/>
    <w:rsid w:val="009F79D5"/>
    <w:rsid w:val="00A0007E"/>
    <w:rsid w:val="00A00194"/>
    <w:rsid w:val="00A009F1"/>
    <w:rsid w:val="00A00B34"/>
    <w:rsid w:val="00A00E73"/>
    <w:rsid w:val="00A02136"/>
    <w:rsid w:val="00A021CE"/>
    <w:rsid w:val="00A02575"/>
    <w:rsid w:val="00A025C4"/>
    <w:rsid w:val="00A02B51"/>
    <w:rsid w:val="00A02CFC"/>
    <w:rsid w:val="00A02D57"/>
    <w:rsid w:val="00A0345D"/>
    <w:rsid w:val="00A034B1"/>
    <w:rsid w:val="00A041FF"/>
    <w:rsid w:val="00A04674"/>
    <w:rsid w:val="00A04DF0"/>
    <w:rsid w:val="00A04E86"/>
    <w:rsid w:val="00A0507C"/>
    <w:rsid w:val="00A0598B"/>
    <w:rsid w:val="00A05A7F"/>
    <w:rsid w:val="00A05F62"/>
    <w:rsid w:val="00A07283"/>
    <w:rsid w:val="00A07514"/>
    <w:rsid w:val="00A078AD"/>
    <w:rsid w:val="00A079DF"/>
    <w:rsid w:val="00A07C5A"/>
    <w:rsid w:val="00A10049"/>
    <w:rsid w:val="00A10454"/>
    <w:rsid w:val="00A1091C"/>
    <w:rsid w:val="00A11765"/>
    <w:rsid w:val="00A11A01"/>
    <w:rsid w:val="00A11AAB"/>
    <w:rsid w:val="00A120BD"/>
    <w:rsid w:val="00A12815"/>
    <w:rsid w:val="00A1296A"/>
    <w:rsid w:val="00A12F55"/>
    <w:rsid w:val="00A12FD4"/>
    <w:rsid w:val="00A1305B"/>
    <w:rsid w:val="00A132F5"/>
    <w:rsid w:val="00A13361"/>
    <w:rsid w:val="00A14523"/>
    <w:rsid w:val="00A14809"/>
    <w:rsid w:val="00A150FB"/>
    <w:rsid w:val="00A151A0"/>
    <w:rsid w:val="00A15425"/>
    <w:rsid w:val="00A15C64"/>
    <w:rsid w:val="00A15CD3"/>
    <w:rsid w:val="00A1651E"/>
    <w:rsid w:val="00A16C86"/>
    <w:rsid w:val="00A17720"/>
    <w:rsid w:val="00A178C8"/>
    <w:rsid w:val="00A1792D"/>
    <w:rsid w:val="00A179B1"/>
    <w:rsid w:val="00A2031D"/>
    <w:rsid w:val="00A2046B"/>
    <w:rsid w:val="00A20557"/>
    <w:rsid w:val="00A206F7"/>
    <w:rsid w:val="00A211F1"/>
    <w:rsid w:val="00A2132E"/>
    <w:rsid w:val="00A214BF"/>
    <w:rsid w:val="00A215D7"/>
    <w:rsid w:val="00A21D6C"/>
    <w:rsid w:val="00A22276"/>
    <w:rsid w:val="00A22FB8"/>
    <w:rsid w:val="00A236D5"/>
    <w:rsid w:val="00A23E0A"/>
    <w:rsid w:val="00A2451E"/>
    <w:rsid w:val="00A24C18"/>
    <w:rsid w:val="00A24DCF"/>
    <w:rsid w:val="00A25A69"/>
    <w:rsid w:val="00A25C48"/>
    <w:rsid w:val="00A26557"/>
    <w:rsid w:val="00A26B72"/>
    <w:rsid w:val="00A2710B"/>
    <w:rsid w:val="00A27DC7"/>
    <w:rsid w:val="00A27EA9"/>
    <w:rsid w:val="00A27ED8"/>
    <w:rsid w:val="00A30043"/>
    <w:rsid w:val="00A30DBE"/>
    <w:rsid w:val="00A30E81"/>
    <w:rsid w:val="00A31407"/>
    <w:rsid w:val="00A3174D"/>
    <w:rsid w:val="00A3282B"/>
    <w:rsid w:val="00A32A2A"/>
    <w:rsid w:val="00A33655"/>
    <w:rsid w:val="00A33934"/>
    <w:rsid w:val="00A33994"/>
    <w:rsid w:val="00A33D5F"/>
    <w:rsid w:val="00A33F3C"/>
    <w:rsid w:val="00A3418E"/>
    <w:rsid w:val="00A3420F"/>
    <w:rsid w:val="00A34272"/>
    <w:rsid w:val="00A34701"/>
    <w:rsid w:val="00A3471E"/>
    <w:rsid w:val="00A34AB9"/>
    <w:rsid w:val="00A3506E"/>
    <w:rsid w:val="00A351AB"/>
    <w:rsid w:val="00A35252"/>
    <w:rsid w:val="00A3529F"/>
    <w:rsid w:val="00A35BDB"/>
    <w:rsid w:val="00A35E96"/>
    <w:rsid w:val="00A362C8"/>
    <w:rsid w:val="00A36471"/>
    <w:rsid w:val="00A36CDF"/>
    <w:rsid w:val="00A37DDA"/>
    <w:rsid w:val="00A37E05"/>
    <w:rsid w:val="00A41DB5"/>
    <w:rsid w:val="00A429A7"/>
    <w:rsid w:val="00A42A2C"/>
    <w:rsid w:val="00A43AC0"/>
    <w:rsid w:val="00A44306"/>
    <w:rsid w:val="00A444DD"/>
    <w:rsid w:val="00A44586"/>
    <w:rsid w:val="00A4481B"/>
    <w:rsid w:val="00A4497E"/>
    <w:rsid w:val="00A44A86"/>
    <w:rsid w:val="00A44A89"/>
    <w:rsid w:val="00A44BB5"/>
    <w:rsid w:val="00A45A2F"/>
    <w:rsid w:val="00A45C9B"/>
    <w:rsid w:val="00A461D1"/>
    <w:rsid w:val="00A4661F"/>
    <w:rsid w:val="00A46BAB"/>
    <w:rsid w:val="00A4761D"/>
    <w:rsid w:val="00A4766E"/>
    <w:rsid w:val="00A47A2E"/>
    <w:rsid w:val="00A50A1F"/>
    <w:rsid w:val="00A50E42"/>
    <w:rsid w:val="00A50E58"/>
    <w:rsid w:val="00A514C2"/>
    <w:rsid w:val="00A517AD"/>
    <w:rsid w:val="00A52235"/>
    <w:rsid w:val="00A5258C"/>
    <w:rsid w:val="00A526F4"/>
    <w:rsid w:val="00A52EBC"/>
    <w:rsid w:val="00A533C5"/>
    <w:rsid w:val="00A54100"/>
    <w:rsid w:val="00A54D0B"/>
    <w:rsid w:val="00A55B9A"/>
    <w:rsid w:val="00A55F81"/>
    <w:rsid w:val="00A569B0"/>
    <w:rsid w:val="00A56B9F"/>
    <w:rsid w:val="00A56C45"/>
    <w:rsid w:val="00A56F9F"/>
    <w:rsid w:val="00A570EF"/>
    <w:rsid w:val="00A57410"/>
    <w:rsid w:val="00A60211"/>
    <w:rsid w:val="00A60C81"/>
    <w:rsid w:val="00A614D2"/>
    <w:rsid w:val="00A616F5"/>
    <w:rsid w:val="00A626E9"/>
    <w:rsid w:val="00A6276E"/>
    <w:rsid w:val="00A6295C"/>
    <w:rsid w:val="00A62DD9"/>
    <w:rsid w:val="00A62F37"/>
    <w:rsid w:val="00A634C3"/>
    <w:rsid w:val="00A63C32"/>
    <w:rsid w:val="00A63D4B"/>
    <w:rsid w:val="00A63E4D"/>
    <w:rsid w:val="00A6418F"/>
    <w:rsid w:val="00A641AB"/>
    <w:rsid w:val="00A6433D"/>
    <w:rsid w:val="00A64E2F"/>
    <w:rsid w:val="00A65F55"/>
    <w:rsid w:val="00A65FA5"/>
    <w:rsid w:val="00A6600E"/>
    <w:rsid w:val="00A6754B"/>
    <w:rsid w:val="00A679E4"/>
    <w:rsid w:val="00A67A79"/>
    <w:rsid w:val="00A700CC"/>
    <w:rsid w:val="00A70496"/>
    <w:rsid w:val="00A70B3D"/>
    <w:rsid w:val="00A70B9B"/>
    <w:rsid w:val="00A710AA"/>
    <w:rsid w:val="00A71A4C"/>
    <w:rsid w:val="00A71B96"/>
    <w:rsid w:val="00A72C16"/>
    <w:rsid w:val="00A731CE"/>
    <w:rsid w:val="00A73507"/>
    <w:rsid w:val="00A73917"/>
    <w:rsid w:val="00A73F06"/>
    <w:rsid w:val="00A74450"/>
    <w:rsid w:val="00A7499E"/>
    <w:rsid w:val="00A75021"/>
    <w:rsid w:val="00A7519B"/>
    <w:rsid w:val="00A7525B"/>
    <w:rsid w:val="00A75D40"/>
    <w:rsid w:val="00A7604E"/>
    <w:rsid w:val="00A7606B"/>
    <w:rsid w:val="00A765AE"/>
    <w:rsid w:val="00A76F2E"/>
    <w:rsid w:val="00A7762E"/>
    <w:rsid w:val="00A776D0"/>
    <w:rsid w:val="00A7798B"/>
    <w:rsid w:val="00A77BF9"/>
    <w:rsid w:val="00A801E6"/>
    <w:rsid w:val="00A80CA6"/>
    <w:rsid w:val="00A810BE"/>
    <w:rsid w:val="00A818C8"/>
    <w:rsid w:val="00A81EC2"/>
    <w:rsid w:val="00A82090"/>
    <w:rsid w:val="00A82257"/>
    <w:rsid w:val="00A822C4"/>
    <w:rsid w:val="00A82B34"/>
    <w:rsid w:val="00A82F76"/>
    <w:rsid w:val="00A82FFB"/>
    <w:rsid w:val="00A8322A"/>
    <w:rsid w:val="00A83300"/>
    <w:rsid w:val="00A838C1"/>
    <w:rsid w:val="00A83BD3"/>
    <w:rsid w:val="00A8469E"/>
    <w:rsid w:val="00A85B5A"/>
    <w:rsid w:val="00A86C73"/>
    <w:rsid w:val="00A87ABB"/>
    <w:rsid w:val="00A87E1C"/>
    <w:rsid w:val="00A900DA"/>
    <w:rsid w:val="00A903BA"/>
    <w:rsid w:val="00A90481"/>
    <w:rsid w:val="00A904FA"/>
    <w:rsid w:val="00A905CD"/>
    <w:rsid w:val="00A92176"/>
    <w:rsid w:val="00A9218A"/>
    <w:rsid w:val="00A924EE"/>
    <w:rsid w:val="00A93D05"/>
    <w:rsid w:val="00A9465E"/>
    <w:rsid w:val="00A95892"/>
    <w:rsid w:val="00A959E0"/>
    <w:rsid w:val="00A95DED"/>
    <w:rsid w:val="00A9694E"/>
    <w:rsid w:val="00AA0372"/>
    <w:rsid w:val="00AA0B6B"/>
    <w:rsid w:val="00AA0E9A"/>
    <w:rsid w:val="00AA13F5"/>
    <w:rsid w:val="00AA1A17"/>
    <w:rsid w:val="00AA35FC"/>
    <w:rsid w:val="00AA38C9"/>
    <w:rsid w:val="00AA46C6"/>
    <w:rsid w:val="00AA4B6A"/>
    <w:rsid w:val="00AA5385"/>
    <w:rsid w:val="00AA58FC"/>
    <w:rsid w:val="00AA5D7F"/>
    <w:rsid w:val="00AA5F13"/>
    <w:rsid w:val="00AA6DC9"/>
    <w:rsid w:val="00AA7062"/>
    <w:rsid w:val="00AA7222"/>
    <w:rsid w:val="00AA7453"/>
    <w:rsid w:val="00AA7AB6"/>
    <w:rsid w:val="00AB0738"/>
    <w:rsid w:val="00AB0C7C"/>
    <w:rsid w:val="00AB0CF5"/>
    <w:rsid w:val="00AB0D8E"/>
    <w:rsid w:val="00AB227C"/>
    <w:rsid w:val="00AB2783"/>
    <w:rsid w:val="00AB2C15"/>
    <w:rsid w:val="00AB3701"/>
    <w:rsid w:val="00AB3A0D"/>
    <w:rsid w:val="00AB4845"/>
    <w:rsid w:val="00AB4F2A"/>
    <w:rsid w:val="00AB50D1"/>
    <w:rsid w:val="00AB5429"/>
    <w:rsid w:val="00AB5852"/>
    <w:rsid w:val="00AB62BD"/>
    <w:rsid w:val="00AC01B1"/>
    <w:rsid w:val="00AC05DA"/>
    <w:rsid w:val="00AC06BE"/>
    <w:rsid w:val="00AC08BA"/>
    <w:rsid w:val="00AC0C55"/>
    <w:rsid w:val="00AC0E35"/>
    <w:rsid w:val="00AC0E42"/>
    <w:rsid w:val="00AC10C3"/>
    <w:rsid w:val="00AC1663"/>
    <w:rsid w:val="00AC17FC"/>
    <w:rsid w:val="00AC19DB"/>
    <w:rsid w:val="00AC2189"/>
    <w:rsid w:val="00AC234D"/>
    <w:rsid w:val="00AC294E"/>
    <w:rsid w:val="00AC3CF8"/>
    <w:rsid w:val="00AC4CCF"/>
    <w:rsid w:val="00AC4F60"/>
    <w:rsid w:val="00AC5E3F"/>
    <w:rsid w:val="00AC5FCF"/>
    <w:rsid w:val="00AC64C5"/>
    <w:rsid w:val="00AC6560"/>
    <w:rsid w:val="00AC6706"/>
    <w:rsid w:val="00AC6A83"/>
    <w:rsid w:val="00AC6B02"/>
    <w:rsid w:val="00AC6CDC"/>
    <w:rsid w:val="00AC7013"/>
    <w:rsid w:val="00AC70A2"/>
    <w:rsid w:val="00AC745E"/>
    <w:rsid w:val="00AC756D"/>
    <w:rsid w:val="00AC75DA"/>
    <w:rsid w:val="00AC77C1"/>
    <w:rsid w:val="00AC7B64"/>
    <w:rsid w:val="00AC7C14"/>
    <w:rsid w:val="00AD0323"/>
    <w:rsid w:val="00AD03D4"/>
    <w:rsid w:val="00AD0402"/>
    <w:rsid w:val="00AD113F"/>
    <w:rsid w:val="00AD14CB"/>
    <w:rsid w:val="00AD1522"/>
    <w:rsid w:val="00AD18C0"/>
    <w:rsid w:val="00AD18C4"/>
    <w:rsid w:val="00AD1AB0"/>
    <w:rsid w:val="00AD20A8"/>
    <w:rsid w:val="00AD21EA"/>
    <w:rsid w:val="00AD3DB9"/>
    <w:rsid w:val="00AD42E4"/>
    <w:rsid w:val="00AD43E2"/>
    <w:rsid w:val="00AD44F2"/>
    <w:rsid w:val="00AD4712"/>
    <w:rsid w:val="00AD57C3"/>
    <w:rsid w:val="00AD60DC"/>
    <w:rsid w:val="00AD64FF"/>
    <w:rsid w:val="00AD67B9"/>
    <w:rsid w:val="00AD714E"/>
    <w:rsid w:val="00AD74A4"/>
    <w:rsid w:val="00AD75C4"/>
    <w:rsid w:val="00AD76AB"/>
    <w:rsid w:val="00AD7D75"/>
    <w:rsid w:val="00AE0F55"/>
    <w:rsid w:val="00AE1262"/>
    <w:rsid w:val="00AE4AC6"/>
    <w:rsid w:val="00AE4B2F"/>
    <w:rsid w:val="00AE4BE1"/>
    <w:rsid w:val="00AE58DD"/>
    <w:rsid w:val="00AE59A1"/>
    <w:rsid w:val="00AE5B7A"/>
    <w:rsid w:val="00AE6826"/>
    <w:rsid w:val="00AE6BA4"/>
    <w:rsid w:val="00AE6EE1"/>
    <w:rsid w:val="00AE7318"/>
    <w:rsid w:val="00AE76E3"/>
    <w:rsid w:val="00AE790A"/>
    <w:rsid w:val="00AF004D"/>
    <w:rsid w:val="00AF0138"/>
    <w:rsid w:val="00AF01B6"/>
    <w:rsid w:val="00AF21D2"/>
    <w:rsid w:val="00AF25E7"/>
    <w:rsid w:val="00AF28FD"/>
    <w:rsid w:val="00AF2AE2"/>
    <w:rsid w:val="00AF3249"/>
    <w:rsid w:val="00AF3EBD"/>
    <w:rsid w:val="00AF3F8B"/>
    <w:rsid w:val="00AF4597"/>
    <w:rsid w:val="00AF5122"/>
    <w:rsid w:val="00AF545B"/>
    <w:rsid w:val="00AF5CD5"/>
    <w:rsid w:val="00AF5D3E"/>
    <w:rsid w:val="00AF5E03"/>
    <w:rsid w:val="00AF5ECF"/>
    <w:rsid w:val="00AF5F6E"/>
    <w:rsid w:val="00AF61E3"/>
    <w:rsid w:val="00AF6437"/>
    <w:rsid w:val="00AF65A4"/>
    <w:rsid w:val="00AF7522"/>
    <w:rsid w:val="00AF753A"/>
    <w:rsid w:val="00B00332"/>
    <w:rsid w:val="00B007FE"/>
    <w:rsid w:val="00B00AB2"/>
    <w:rsid w:val="00B00D6F"/>
    <w:rsid w:val="00B01071"/>
    <w:rsid w:val="00B013E9"/>
    <w:rsid w:val="00B014BF"/>
    <w:rsid w:val="00B0261A"/>
    <w:rsid w:val="00B0278F"/>
    <w:rsid w:val="00B02D4C"/>
    <w:rsid w:val="00B03660"/>
    <w:rsid w:val="00B03F96"/>
    <w:rsid w:val="00B050EB"/>
    <w:rsid w:val="00B053D2"/>
    <w:rsid w:val="00B054F1"/>
    <w:rsid w:val="00B055A1"/>
    <w:rsid w:val="00B05643"/>
    <w:rsid w:val="00B05B9F"/>
    <w:rsid w:val="00B05C2E"/>
    <w:rsid w:val="00B05F0C"/>
    <w:rsid w:val="00B06292"/>
    <w:rsid w:val="00B06298"/>
    <w:rsid w:val="00B0640D"/>
    <w:rsid w:val="00B06E60"/>
    <w:rsid w:val="00B070B6"/>
    <w:rsid w:val="00B076C9"/>
    <w:rsid w:val="00B10301"/>
    <w:rsid w:val="00B10904"/>
    <w:rsid w:val="00B11872"/>
    <w:rsid w:val="00B12006"/>
    <w:rsid w:val="00B12762"/>
    <w:rsid w:val="00B12934"/>
    <w:rsid w:val="00B12A02"/>
    <w:rsid w:val="00B12D28"/>
    <w:rsid w:val="00B13752"/>
    <w:rsid w:val="00B1391A"/>
    <w:rsid w:val="00B13C3F"/>
    <w:rsid w:val="00B143AA"/>
    <w:rsid w:val="00B14447"/>
    <w:rsid w:val="00B14E3F"/>
    <w:rsid w:val="00B14EF7"/>
    <w:rsid w:val="00B15AB7"/>
    <w:rsid w:val="00B15F67"/>
    <w:rsid w:val="00B16943"/>
    <w:rsid w:val="00B1696E"/>
    <w:rsid w:val="00B171BD"/>
    <w:rsid w:val="00B17628"/>
    <w:rsid w:val="00B17ACA"/>
    <w:rsid w:val="00B200A0"/>
    <w:rsid w:val="00B21A6C"/>
    <w:rsid w:val="00B21D5F"/>
    <w:rsid w:val="00B22639"/>
    <w:rsid w:val="00B22701"/>
    <w:rsid w:val="00B2273C"/>
    <w:rsid w:val="00B22AFD"/>
    <w:rsid w:val="00B22F1F"/>
    <w:rsid w:val="00B234CD"/>
    <w:rsid w:val="00B238D9"/>
    <w:rsid w:val="00B243CF"/>
    <w:rsid w:val="00B24A59"/>
    <w:rsid w:val="00B24BC9"/>
    <w:rsid w:val="00B24F29"/>
    <w:rsid w:val="00B25077"/>
    <w:rsid w:val="00B25246"/>
    <w:rsid w:val="00B25662"/>
    <w:rsid w:val="00B26082"/>
    <w:rsid w:val="00B265F5"/>
    <w:rsid w:val="00B26FC0"/>
    <w:rsid w:val="00B271B9"/>
    <w:rsid w:val="00B279DF"/>
    <w:rsid w:val="00B3016B"/>
    <w:rsid w:val="00B3043D"/>
    <w:rsid w:val="00B30516"/>
    <w:rsid w:val="00B305B8"/>
    <w:rsid w:val="00B3081C"/>
    <w:rsid w:val="00B310C1"/>
    <w:rsid w:val="00B3129C"/>
    <w:rsid w:val="00B31380"/>
    <w:rsid w:val="00B317D7"/>
    <w:rsid w:val="00B3323C"/>
    <w:rsid w:val="00B33724"/>
    <w:rsid w:val="00B34B9A"/>
    <w:rsid w:val="00B34D82"/>
    <w:rsid w:val="00B34E9E"/>
    <w:rsid w:val="00B35078"/>
    <w:rsid w:val="00B3536C"/>
    <w:rsid w:val="00B353B1"/>
    <w:rsid w:val="00B3554E"/>
    <w:rsid w:val="00B35674"/>
    <w:rsid w:val="00B35AB4"/>
    <w:rsid w:val="00B360AE"/>
    <w:rsid w:val="00B3634D"/>
    <w:rsid w:val="00B363D5"/>
    <w:rsid w:val="00B368E2"/>
    <w:rsid w:val="00B36A91"/>
    <w:rsid w:val="00B377D7"/>
    <w:rsid w:val="00B37888"/>
    <w:rsid w:val="00B37F30"/>
    <w:rsid w:val="00B37F93"/>
    <w:rsid w:val="00B401E1"/>
    <w:rsid w:val="00B402F3"/>
    <w:rsid w:val="00B40340"/>
    <w:rsid w:val="00B40C3A"/>
    <w:rsid w:val="00B4136E"/>
    <w:rsid w:val="00B41916"/>
    <w:rsid w:val="00B41B9A"/>
    <w:rsid w:val="00B423F8"/>
    <w:rsid w:val="00B42816"/>
    <w:rsid w:val="00B428A2"/>
    <w:rsid w:val="00B429D3"/>
    <w:rsid w:val="00B42BB7"/>
    <w:rsid w:val="00B434FC"/>
    <w:rsid w:val="00B439EA"/>
    <w:rsid w:val="00B439F9"/>
    <w:rsid w:val="00B43A3D"/>
    <w:rsid w:val="00B44561"/>
    <w:rsid w:val="00B446B0"/>
    <w:rsid w:val="00B44AE1"/>
    <w:rsid w:val="00B455C5"/>
    <w:rsid w:val="00B4566E"/>
    <w:rsid w:val="00B45DA0"/>
    <w:rsid w:val="00B45FD5"/>
    <w:rsid w:val="00B46203"/>
    <w:rsid w:val="00B46480"/>
    <w:rsid w:val="00B46B36"/>
    <w:rsid w:val="00B46C81"/>
    <w:rsid w:val="00B47772"/>
    <w:rsid w:val="00B50E7A"/>
    <w:rsid w:val="00B50FD2"/>
    <w:rsid w:val="00B51613"/>
    <w:rsid w:val="00B51A5F"/>
    <w:rsid w:val="00B51E63"/>
    <w:rsid w:val="00B52868"/>
    <w:rsid w:val="00B52F77"/>
    <w:rsid w:val="00B53F2E"/>
    <w:rsid w:val="00B542BE"/>
    <w:rsid w:val="00B54823"/>
    <w:rsid w:val="00B55127"/>
    <w:rsid w:val="00B55993"/>
    <w:rsid w:val="00B561A7"/>
    <w:rsid w:val="00B5658A"/>
    <w:rsid w:val="00B5668B"/>
    <w:rsid w:val="00B5699E"/>
    <w:rsid w:val="00B5703E"/>
    <w:rsid w:val="00B57469"/>
    <w:rsid w:val="00B57FE8"/>
    <w:rsid w:val="00B602DA"/>
    <w:rsid w:val="00B605F2"/>
    <w:rsid w:val="00B60C71"/>
    <w:rsid w:val="00B60C8F"/>
    <w:rsid w:val="00B61361"/>
    <w:rsid w:val="00B61FA5"/>
    <w:rsid w:val="00B628FA"/>
    <w:rsid w:val="00B62BC9"/>
    <w:rsid w:val="00B62F07"/>
    <w:rsid w:val="00B630AC"/>
    <w:rsid w:val="00B63B76"/>
    <w:rsid w:val="00B64C71"/>
    <w:rsid w:val="00B64E8F"/>
    <w:rsid w:val="00B64FFC"/>
    <w:rsid w:val="00B65A81"/>
    <w:rsid w:val="00B65B72"/>
    <w:rsid w:val="00B65E88"/>
    <w:rsid w:val="00B66150"/>
    <w:rsid w:val="00B66492"/>
    <w:rsid w:val="00B66AC9"/>
    <w:rsid w:val="00B66E87"/>
    <w:rsid w:val="00B67733"/>
    <w:rsid w:val="00B70BDC"/>
    <w:rsid w:val="00B7127C"/>
    <w:rsid w:val="00B71801"/>
    <w:rsid w:val="00B71E01"/>
    <w:rsid w:val="00B71EA9"/>
    <w:rsid w:val="00B71FFD"/>
    <w:rsid w:val="00B72150"/>
    <w:rsid w:val="00B7216E"/>
    <w:rsid w:val="00B72753"/>
    <w:rsid w:val="00B72B83"/>
    <w:rsid w:val="00B72E72"/>
    <w:rsid w:val="00B72E8C"/>
    <w:rsid w:val="00B73EA4"/>
    <w:rsid w:val="00B74321"/>
    <w:rsid w:val="00B749F6"/>
    <w:rsid w:val="00B74AF4"/>
    <w:rsid w:val="00B74C3A"/>
    <w:rsid w:val="00B75318"/>
    <w:rsid w:val="00B75B7E"/>
    <w:rsid w:val="00B762D2"/>
    <w:rsid w:val="00B76386"/>
    <w:rsid w:val="00B76CCF"/>
    <w:rsid w:val="00B771DD"/>
    <w:rsid w:val="00B775B6"/>
    <w:rsid w:val="00B77729"/>
    <w:rsid w:val="00B777F8"/>
    <w:rsid w:val="00B77C0D"/>
    <w:rsid w:val="00B77EC0"/>
    <w:rsid w:val="00B77FE3"/>
    <w:rsid w:val="00B803F4"/>
    <w:rsid w:val="00B808D3"/>
    <w:rsid w:val="00B80B16"/>
    <w:rsid w:val="00B80CC1"/>
    <w:rsid w:val="00B819E9"/>
    <w:rsid w:val="00B8231C"/>
    <w:rsid w:val="00B82F10"/>
    <w:rsid w:val="00B830AE"/>
    <w:rsid w:val="00B83214"/>
    <w:rsid w:val="00B8323B"/>
    <w:rsid w:val="00B83A09"/>
    <w:rsid w:val="00B842A6"/>
    <w:rsid w:val="00B8482E"/>
    <w:rsid w:val="00B84AF6"/>
    <w:rsid w:val="00B84DB2"/>
    <w:rsid w:val="00B85C3B"/>
    <w:rsid w:val="00B85EE2"/>
    <w:rsid w:val="00B86043"/>
    <w:rsid w:val="00B86B29"/>
    <w:rsid w:val="00B86E3B"/>
    <w:rsid w:val="00B87206"/>
    <w:rsid w:val="00B8720C"/>
    <w:rsid w:val="00B87782"/>
    <w:rsid w:val="00B87CF5"/>
    <w:rsid w:val="00B87E0C"/>
    <w:rsid w:val="00B90A7C"/>
    <w:rsid w:val="00B91150"/>
    <w:rsid w:val="00B9172C"/>
    <w:rsid w:val="00B91B0C"/>
    <w:rsid w:val="00B91B2C"/>
    <w:rsid w:val="00B9214B"/>
    <w:rsid w:val="00B92290"/>
    <w:rsid w:val="00B92EFF"/>
    <w:rsid w:val="00B952F3"/>
    <w:rsid w:val="00B9597D"/>
    <w:rsid w:val="00B959A6"/>
    <w:rsid w:val="00B95AD4"/>
    <w:rsid w:val="00B95DC5"/>
    <w:rsid w:val="00B96524"/>
    <w:rsid w:val="00B97343"/>
    <w:rsid w:val="00B9766B"/>
    <w:rsid w:val="00B97980"/>
    <w:rsid w:val="00B97D63"/>
    <w:rsid w:val="00BA0099"/>
    <w:rsid w:val="00BA0245"/>
    <w:rsid w:val="00BA0522"/>
    <w:rsid w:val="00BA1B8D"/>
    <w:rsid w:val="00BA272D"/>
    <w:rsid w:val="00BA2AAF"/>
    <w:rsid w:val="00BA2B2A"/>
    <w:rsid w:val="00BA3077"/>
    <w:rsid w:val="00BA402A"/>
    <w:rsid w:val="00BA423A"/>
    <w:rsid w:val="00BA4A4B"/>
    <w:rsid w:val="00BA4C5A"/>
    <w:rsid w:val="00BA4E21"/>
    <w:rsid w:val="00BA4F42"/>
    <w:rsid w:val="00BA4F6A"/>
    <w:rsid w:val="00BA5582"/>
    <w:rsid w:val="00BA55FF"/>
    <w:rsid w:val="00BA5BBC"/>
    <w:rsid w:val="00BA6023"/>
    <w:rsid w:val="00BA62B7"/>
    <w:rsid w:val="00BA64E6"/>
    <w:rsid w:val="00BA6501"/>
    <w:rsid w:val="00BA688D"/>
    <w:rsid w:val="00BA6AFE"/>
    <w:rsid w:val="00BA6E8D"/>
    <w:rsid w:val="00BA7311"/>
    <w:rsid w:val="00BA7568"/>
    <w:rsid w:val="00BA7ABE"/>
    <w:rsid w:val="00BA7DF4"/>
    <w:rsid w:val="00BB03BD"/>
    <w:rsid w:val="00BB0501"/>
    <w:rsid w:val="00BB0E51"/>
    <w:rsid w:val="00BB163E"/>
    <w:rsid w:val="00BB1791"/>
    <w:rsid w:val="00BB19C1"/>
    <w:rsid w:val="00BB210E"/>
    <w:rsid w:val="00BB2418"/>
    <w:rsid w:val="00BB2648"/>
    <w:rsid w:val="00BB27AA"/>
    <w:rsid w:val="00BB2943"/>
    <w:rsid w:val="00BB2A22"/>
    <w:rsid w:val="00BB3E33"/>
    <w:rsid w:val="00BB40F5"/>
    <w:rsid w:val="00BB4E94"/>
    <w:rsid w:val="00BB55C2"/>
    <w:rsid w:val="00BB5967"/>
    <w:rsid w:val="00BB6093"/>
    <w:rsid w:val="00BB68DF"/>
    <w:rsid w:val="00BB6C3F"/>
    <w:rsid w:val="00BB6F43"/>
    <w:rsid w:val="00BB7897"/>
    <w:rsid w:val="00BB79AA"/>
    <w:rsid w:val="00BB7D94"/>
    <w:rsid w:val="00BC01E4"/>
    <w:rsid w:val="00BC0E5B"/>
    <w:rsid w:val="00BC1A8C"/>
    <w:rsid w:val="00BC20E5"/>
    <w:rsid w:val="00BC2AC5"/>
    <w:rsid w:val="00BC2E69"/>
    <w:rsid w:val="00BC33E7"/>
    <w:rsid w:val="00BC3671"/>
    <w:rsid w:val="00BC3916"/>
    <w:rsid w:val="00BC391D"/>
    <w:rsid w:val="00BC3C99"/>
    <w:rsid w:val="00BC44EA"/>
    <w:rsid w:val="00BC47BA"/>
    <w:rsid w:val="00BC4E4A"/>
    <w:rsid w:val="00BC57F2"/>
    <w:rsid w:val="00BC5B5D"/>
    <w:rsid w:val="00BC6EC2"/>
    <w:rsid w:val="00BC7077"/>
    <w:rsid w:val="00BC7BDD"/>
    <w:rsid w:val="00BC7C84"/>
    <w:rsid w:val="00BD12A3"/>
    <w:rsid w:val="00BD1B98"/>
    <w:rsid w:val="00BD1BB7"/>
    <w:rsid w:val="00BD1CB0"/>
    <w:rsid w:val="00BD1E38"/>
    <w:rsid w:val="00BD1F5B"/>
    <w:rsid w:val="00BD253F"/>
    <w:rsid w:val="00BD3600"/>
    <w:rsid w:val="00BD3634"/>
    <w:rsid w:val="00BD3878"/>
    <w:rsid w:val="00BD4180"/>
    <w:rsid w:val="00BD44F5"/>
    <w:rsid w:val="00BD4BF6"/>
    <w:rsid w:val="00BD4E22"/>
    <w:rsid w:val="00BD4FC1"/>
    <w:rsid w:val="00BD5573"/>
    <w:rsid w:val="00BD5586"/>
    <w:rsid w:val="00BD558D"/>
    <w:rsid w:val="00BD5E32"/>
    <w:rsid w:val="00BD62E7"/>
    <w:rsid w:val="00BD670E"/>
    <w:rsid w:val="00BE049D"/>
    <w:rsid w:val="00BE0892"/>
    <w:rsid w:val="00BE0967"/>
    <w:rsid w:val="00BE0AFE"/>
    <w:rsid w:val="00BE0CA9"/>
    <w:rsid w:val="00BE0CCC"/>
    <w:rsid w:val="00BE0F2B"/>
    <w:rsid w:val="00BE1804"/>
    <w:rsid w:val="00BE1950"/>
    <w:rsid w:val="00BE19DB"/>
    <w:rsid w:val="00BE1C9C"/>
    <w:rsid w:val="00BE2A23"/>
    <w:rsid w:val="00BE2B7F"/>
    <w:rsid w:val="00BE2C96"/>
    <w:rsid w:val="00BE36C5"/>
    <w:rsid w:val="00BE3718"/>
    <w:rsid w:val="00BE3A79"/>
    <w:rsid w:val="00BE4454"/>
    <w:rsid w:val="00BE4AA4"/>
    <w:rsid w:val="00BE5765"/>
    <w:rsid w:val="00BE5F7F"/>
    <w:rsid w:val="00BE6401"/>
    <w:rsid w:val="00BE6607"/>
    <w:rsid w:val="00BE68D4"/>
    <w:rsid w:val="00BE6E98"/>
    <w:rsid w:val="00BE7061"/>
    <w:rsid w:val="00BE787F"/>
    <w:rsid w:val="00BE7CAA"/>
    <w:rsid w:val="00BE7EB5"/>
    <w:rsid w:val="00BE7EE0"/>
    <w:rsid w:val="00BE7FE4"/>
    <w:rsid w:val="00BF0418"/>
    <w:rsid w:val="00BF0907"/>
    <w:rsid w:val="00BF18CF"/>
    <w:rsid w:val="00BF1BEF"/>
    <w:rsid w:val="00BF2B34"/>
    <w:rsid w:val="00BF2D3C"/>
    <w:rsid w:val="00BF365A"/>
    <w:rsid w:val="00BF3D85"/>
    <w:rsid w:val="00BF3E5B"/>
    <w:rsid w:val="00BF3ECB"/>
    <w:rsid w:val="00BF3FA7"/>
    <w:rsid w:val="00BF4382"/>
    <w:rsid w:val="00BF4487"/>
    <w:rsid w:val="00BF46AF"/>
    <w:rsid w:val="00BF46ED"/>
    <w:rsid w:val="00BF4D5F"/>
    <w:rsid w:val="00BF4E48"/>
    <w:rsid w:val="00BF521E"/>
    <w:rsid w:val="00BF5C34"/>
    <w:rsid w:val="00BF5F11"/>
    <w:rsid w:val="00BF72F4"/>
    <w:rsid w:val="00C004FD"/>
    <w:rsid w:val="00C00C6E"/>
    <w:rsid w:val="00C00FE6"/>
    <w:rsid w:val="00C01016"/>
    <w:rsid w:val="00C026CE"/>
    <w:rsid w:val="00C03399"/>
    <w:rsid w:val="00C04609"/>
    <w:rsid w:val="00C04BCB"/>
    <w:rsid w:val="00C05202"/>
    <w:rsid w:val="00C0567C"/>
    <w:rsid w:val="00C05ADF"/>
    <w:rsid w:val="00C06541"/>
    <w:rsid w:val="00C0674A"/>
    <w:rsid w:val="00C06F17"/>
    <w:rsid w:val="00C070A6"/>
    <w:rsid w:val="00C07178"/>
    <w:rsid w:val="00C075B4"/>
    <w:rsid w:val="00C07973"/>
    <w:rsid w:val="00C07A57"/>
    <w:rsid w:val="00C07CE4"/>
    <w:rsid w:val="00C10972"/>
    <w:rsid w:val="00C10DC8"/>
    <w:rsid w:val="00C11630"/>
    <w:rsid w:val="00C11967"/>
    <w:rsid w:val="00C11DB4"/>
    <w:rsid w:val="00C120CC"/>
    <w:rsid w:val="00C123F8"/>
    <w:rsid w:val="00C126B5"/>
    <w:rsid w:val="00C12A05"/>
    <w:rsid w:val="00C135F4"/>
    <w:rsid w:val="00C138FB"/>
    <w:rsid w:val="00C1548D"/>
    <w:rsid w:val="00C154FC"/>
    <w:rsid w:val="00C15A3B"/>
    <w:rsid w:val="00C15B7E"/>
    <w:rsid w:val="00C16390"/>
    <w:rsid w:val="00C163CE"/>
    <w:rsid w:val="00C16A5B"/>
    <w:rsid w:val="00C17251"/>
    <w:rsid w:val="00C17836"/>
    <w:rsid w:val="00C17DE0"/>
    <w:rsid w:val="00C200B1"/>
    <w:rsid w:val="00C2087D"/>
    <w:rsid w:val="00C20C87"/>
    <w:rsid w:val="00C21449"/>
    <w:rsid w:val="00C214E8"/>
    <w:rsid w:val="00C23954"/>
    <w:rsid w:val="00C23DBE"/>
    <w:rsid w:val="00C24419"/>
    <w:rsid w:val="00C245FC"/>
    <w:rsid w:val="00C24C15"/>
    <w:rsid w:val="00C251EA"/>
    <w:rsid w:val="00C25958"/>
    <w:rsid w:val="00C2598C"/>
    <w:rsid w:val="00C25BC2"/>
    <w:rsid w:val="00C26589"/>
    <w:rsid w:val="00C265F9"/>
    <w:rsid w:val="00C266FB"/>
    <w:rsid w:val="00C2671F"/>
    <w:rsid w:val="00C26943"/>
    <w:rsid w:val="00C26CF9"/>
    <w:rsid w:val="00C27274"/>
    <w:rsid w:val="00C27D8D"/>
    <w:rsid w:val="00C30053"/>
    <w:rsid w:val="00C3048C"/>
    <w:rsid w:val="00C30A93"/>
    <w:rsid w:val="00C314DF"/>
    <w:rsid w:val="00C316B6"/>
    <w:rsid w:val="00C31967"/>
    <w:rsid w:val="00C326D0"/>
    <w:rsid w:val="00C3277B"/>
    <w:rsid w:val="00C327B7"/>
    <w:rsid w:val="00C32BD0"/>
    <w:rsid w:val="00C33BE6"/>
    <w:rsid w:val="00C34143"/>
    <w:rsid w:val="00C354AC"/>
    <w:rsid w:val="00C35DC8"/>
    <w:rsid w:val="00C366A8"/>
    <w:rsid w:val="00C36962"/>
    <w:rsid w:val="00C369E8"/>
    <w:rsid w:val="00C36C0B"/>
    <w:rsid w:val="00C374D9"/>
    <w:rsid w:val="00C3762C"/>
    <w:rsid w:val="00C376FD"/>
    <w:rsid w:val="00C3788B"/>
    <w:rsid w:val="00C379C7"/>
    <w:rsid w:val="00C37BDA"/>
    <w:rsid w:val="00C4022A"/>
    <w:rsid w:val="00C4030D"/>
    <w:rsid w:val="00C404D4"/>
    <w:rsid w:val="00C409FE"/>
    <w:rsid w:val="00C40A1C"/>
    <w:rsid w:val="00C40BA7"/>
    <w:rsid w:val="00C40C8E"/>
    <w:rsid w:val="00C40CA7"/>
    <w:rsid w:val="00C41653"/>
    <w:rsid w:val="00C41A71"/>
    <w:rsid w:val="00C41DFE"/>
    <w:rsid w:val="00C42AF8"/>
    <w:rsid w:val="00C4333C"/>
    <w:rsid w:val="00C43D75"/>
    <w:rsid w:val="00C43F97"/>
    <w:rsid w:val="00C44771"/>
    <w:rsid w:val="00C44A3E"/>
    <w:rsid w:val="00C44CCB"/>
    <w:rsid w:val="00C452D6"/>
    <w:rsid w:val="00C45E2D"/>
    <w:rsid w:val="00C466DC"/>
    <w:rsid w:val="00C46907"/>
    <w:rsid w:val="00C46BB5"/>
    <w:rsid w:val="00C46EC0"/>
    <w:rsid w:val="00C46F99"/>
    <w:rsid w:val="00C47242"/>
    <w:rsid w:val="00C476A9"/>
    <w:rsid w:val="00C47826"/>
    <w:rsid w:val="00C5004B"/>
    <w:rsid w:val="00C5068E"/>
    <w:rsid w:val="00C507A0"/>
    <w:rsid w:val="00C508FE"/>
    <w:rsid w:val="00C50A41"/>
    <w:rsid w:val="00C50C74"/>
    <w:rsid w:val="00C510E7"/>
    <w:rsid w:val="00C51324"/>
    <w:rsid w:val="00C5188D"/>
    <w:rsid w:val="00C5189A"/>
    <w:rsid w:val="00C5193E"/>
    <w:rsid w:val="00C51F58"/>
    <w:rsid w:val="00C5231F"/>
    <w:rsid w:val="00C52C0A"/>
    <w:rsid w:val="00C53039"/>
    <w:rsid w:val="00C538C1"/>
    <w:rsid w:val="00C53940"/>
    <w:rsid w:val="00C53E53"/>
    <w:rsid w:val="00C5436D"/>
    <w:rsid w:val="00C54540"/>
    <w:rsid w:val="00C5472C"/>
    <w:rsid w:val="00C549E1"/>
    <w:rsid w:val="00C55BF5"/>
    <w:rsid w:val="00C56469"/>
    <w:rsid w:val="00C56DC1"/>
    <w:rsid w:val="00C56DD9"/>
    <w:rsid w:val="00C56F14"/>
    <w:rsid w:val="00C57010"/>
    <w:rsid w:val="00C5794A"/>
    <w:rsid w:val="00C60062"/>
    <w:rsid w:val="00C60080"/>
    <w:rsid w:val="00C60298"/>
    <w:rsid w:val="00C60475"/>
    <w:rsid w:val="00C60524"/>
    <w:rsid w:val="00C607B4"/>
    <w:rsid w:val="00C60B9A"/>
    <w:rsid w:val="00C61645"/>
    <w:rsid w:val="00C61842"/>
    <w:rsid w:val="00C618F7"/>
    <w:rsid w:val="00C61A07"/>
    <w:rsid w:val="00C61BB7"/>
    <w:rsid w:val="00C61DC2"/>
    <w:rsid w:val="00C61EF2"/>
    <w:rsid w:val="00C626B1"/>
    <w:rsid w:val="00C6272B"/>
    <w:rsid w:val="00C63006"/>
    <w:rsid w:val="00C6335B"/>
    <w:rsid w:val="00C636F5"/>
    <w:rsid w:val="00C63A1D"/>
    <w:rsid w:val="00C63A53"/>
    <w:rsid w:val="00C64624"/>
    <w:rsid w:val="00C649CD"/>
    <w:rsid w:val="00C64FC9"/>
    <w:rsid w:val="00C65407"/>
    <w:rsid w:val="00C6658C"/>
    <w:rsid w:val="00C66A3A"/>
    <w:rsid w:val="00C67639"/>
    <w:rsid w:val="00C70E25"/>
    <w:rsid w:val="00C71285"/>
    <w:rsid w:val="00C71806"/>
    <w:rsid w:val="00C7184E"/>
    <w:rsid w:val="00C721CA"/>
    <w:rsid w:val="00C722FE"/>
    <w:rsid w:val="00C723B4"/>
    <w:rsid w:val="00C72E83"/>
    <w:rsid w:val="00C72F02"/>
    <w:rsid w:val="00C73128"/>
    <w:rsid w:val="00C731E4"/>
    <w:rsid w:val="00C73D8B"/>
    <w:rsid w:val="00C73F8C"/>
    <w:rsid w:val="00C74005"/>
    <w:rsid w:val="00C75843"/>
    <w:rsid w:val="00C75A37"/>
    <w:rsid w:val="00C762E1"/>
    <w:rsid w:val="00C767E5"/>
    <w:rsid w:val="00C76964"/>
    <w:rsid w:val="00C80286"/>
    <w:rsid w:val="00C803AD"/>
    <w:rsid w:val="00C8048E"/>
    <w:rsid w:val="00C805E9"/>
    <w:rsid w:val="00C8071A"/>
    <w:rsid w:val="00C8165E"/>
    <w:rsid w:val="00C82303"/>
    <w:rsid w:val="00C82665"/>
    <w:rsid w:val="00C828D0"/>
    <w:rsid w:val="00C83128"/>
    <w:rsid w:val="00C83239"/>
    <w:rsid w:val="00C8326D"/>
    <w:rsid w:val="00C83415"/>
    <w:rsid w:val="00C841F4"/>
    <w:rsid w:val="00C8438A"/>
    <w:rsid w:val="00C84819"/>
    <w:rsid w:val="00C849FB"/>
    <w:rsid w:val="00C85883"/>
    <w:rsid w:val="00C859FF"/>
    <w:rsid w:val="00C8647C"/>
    <w:rsid w:val="00C8691F"/>
    <w:rsid w:val="00C8715B"/>
    <w:rsid w:val="00C87637"/>
    <w:rsid w:val="00C87B5D"/>
    <w:rsid w:val="00C9032E"/>
    <w:rsid w:val="00C90523"/>
    <w:rsid w:val="00C90709"/>
    <w:rsid w:val="00C926D7"/>
    <w:rsid w:val="00C92F53"/>
    <w:rsid w:val="00C9304B"/>
    <w:rsid w:val="00C9344D"/>
    <w:rsid w:val="00C93B70"/>
    <w:rsid w:val="00C93E61"/>
    <w:rsid w:val="00C940B9"/>
    <w:rsid w:val="00C94113"/>
    <w:rsid w:val="00C94346"/>
    <w:rsid w:val="00C950BD"/>
    <w:rsid w:val="00C95A58"/>
    <w:rsid w:val="00C96335"/>
    <w:rsid w:val="00C9769D"/>
    <w:rsid w:val="00C97C75"/>
    <w:rsid w:val="00CA0389"/>
    <w:rsid w:val="00CA04F9"/>
    <w:rsid w:val="00CA073D"/>
    <w:rsid w:val="00CA1425"/>
    <w:rsid w:val="00CA14CD"/>
    <w:rsid w:val="00CA1BA2"/>
    <w:rsid w:val="00CA2E9F"/>
    <w:rsid w:val="00CA2F40"/>
    <w:rsid w:val="00CA4321"/>
    <w:rsid w:val="00CA44BB"/>
    <w:rsid w:val="00CA4D46"/>
    <w:rsid w:val="00CA5085"/>
    <w:rsid w:val="00CA51E3"/>
    <w:rsid w:val="00CA5EF2"/>
    <w:rsid w:val="00CA62D1"/>
    <w:rsid w:val="00CA6BA3"/>
    <w:rsid w:val="00CA70AC"/>
    <w:rsid w:val="00CA72F2"/>
    <w:rsid w:val="00CA77FC"/>
    <w:rsid w:val="00CB0E3C"/>
    <w:rsid w:val="00CB12B2"/>
    <w:rsid w:val="00CB1A79"/>
    <w:rsid w:val="00CB1AC9"/>
    <w:rsid w:val="00CB1DA5"/>
    <w:rsid w:val="00CB2F3D"/>
    <w:rsid w:val="00CB3665"/>
    <w:rsid w:val="00CB51EB"/>
    <w:rsid w:val="00CB5A25"/>
    <w:rsid w:val="00CB5E40"/>
    <w:rsid w:val="00CB5FFC"/>
    <w:rsid w:val="00CB626A"/>
    <w:rsid w:val="00CB692A"/>
    <w:rsid w:val="00CB74AD"/>
    <w:rsid w:val="00CB74C6"/>
    <w:rsid w:val="00CB75E4"/>
    <w:rsid w:val="00CB7E82"/>
    <w:rsid w:val="00CB7EBA"/>
    <w:rsid w:val="00CC03CA"/>
    <w:rsid w:val="00CC0CC7"/>
    <w:rsid w:val="00CC146C"/>
    <w:rsid w:val="00CC14EE"/>
    <w:rsid w:val="00CC1AB9"/>
    <w:rsid w:val="00CC20B0"/>
    <w:rsid w:val="00CC2174"/>
    <w:rsid w:val="00CC29B0"/>
    <w:rsid w:val="00CC320A"/>
    <w:rsid w:val="00CC3586"/>
    <w:rsid w:val="00CC4027"/>
    <w:rsid w:val="00CC476A"/>
    <w:rsid w:val="00CC54BC"/>
    <w:rsid w:val="00CC57C0"/>
    <w:rsid w:val="00CC5F3B"/>
    <w:rsid w:val="00CC6697"/>
    <w:rsid w:val="00CC6966"/>
    <w:rsid w:val="00CC7605"/>
    <w:rsid w:val="00CC78CA"/>
    <w:rsid w:val="00CD0915"/>
    <w:rsid w:val="00CD1417"/>
    <w:rsid w:val="00CD17D7"/>
    <w:rsid w:val="00CD181E"/>
    <w:rsid w:val="00CD1E64"/>
    <w:rsid w:val="00CD21C7"/>
    <w:rsid w:val="00CD25B8"/>
    <w:rsid w:val="00CD332A"/>
    <w:rsid w:val="00CD42D3"/>
    <w:rsid w:val="00CD4B7A"/>
    <w:rsid w:val="00CD4C73"/>
    <w:rsid w:val="00CD50C4"/>
    <w:rsid w:val="00CD5109"/>
    <w:rsid w:val="00CD532D"/>
    <w:rsid w:val="00CD5330"/>
    <w:rsid w:val="00CD5334"/>
    <w:rsid w:val="00CD5B65"/>
    <w:rsid w:val="00CD5BE7"/>
    <w:rsid w:val="00CD5D1D"/>
    <w:rsid w:val="00CD63D3"/>
    <w:rsid w:val="00CD67EC"/>
    <w:rsid w:val="00CD6E86"/>
    <w:rsid w:val="00CD73B9"/>
    <w:rsid w:val="00CD7567"/>
    <w:rsid w:val="00CE04FE"/>
    <w:rsid w:val="00CE110A"/>
    <w:rsid w:val="00CE1A1C"/>
    <w:rsid w:val="00CE1AFF"/>
    <w:rsid w:val="00CE2156"/>
    <w:rsid w:val="00CE2280"/>
    <w:rsid w:val="00CE2C3E"/>
    <w:rsid w:val="00CE32BA"/>
    <w:rsid w:val="00CE3927"/>
    <w:rsid w:val="00CE3AB8"/>
    <w:rsid w:val="00CE3C49"/>
    <w:rsid w:val="00CE4043"/>
    <w:rsid w:val="00CE42F6"/>
    <w:rsid w:val="00CE4684"/>
    <w:rsid w:val="00CE4BE2"/>
    <w:rsid w:val="00CE5162"/>
    <w:rsid w:val="00CE5E1A"/>
    <w:rsid w:val="00CE6590"/>
    <w:rsid w:val="00CE6C49"/>
    <w:rsid w:val="00CE7332"/>
    <w:rsid w:val="00CE7406"/>
    <w:rsid w:val="00CE7EC3"/>
    <w:rsid w:val="00CF04B4"/>
    <w:rsid w:val="00CF09A8"/>
    <w:rsid w:val="00CF0A7C"/>
    <w:rsid w:val="00CF111E"/>
    <w:rsid w:val="00CF1329"/>
    <w:rsid w:val="00CF137E"/>
    <w:rsid w:val="00CF1C4C"/>
    <w:rsid w:val="00CF2885"/>
    <w:rsid w:val="00CF2BF9"/>
    <w:rsid w:val="00CF3934"/>
    <w:rsid w:val="00CF41D7"/>
    <w:rsid w:val="00CF4627"/>
    <w:rsid w:val="00CF4DFC"/>
    <w:rsid w:val="00CF51F0"/>
    <w:rsid w:val="00CF5371"/>
    <w:rsid w:val="00CF6529"/>
    <w:rsid w:val="00CF7CBD"/>
    <w:rsid w:val="00D00898"/>
    <w:rsid w:val="00D00C52"/>
    <w:rsid w:val="00D00E32"/>
    <w:rsid w:val="00D01E8D"/>
    <w:rsid w:val="00D02259"/>
    <w:rsid w:val="00D034C3"/>
    <w:rsid w:val="00D0359F"/>
    <w:rsid w:val="00D044E1"/>
    <w:rsid w:val="00D0474E"/>
    <w:rsid w:val="00D04F94"/>
    <w:rsid w:val="00D05650"/>
    <w:rsid w:val="00D05819"/>
    <w:rsid w:val="00D06FA4"/>
    <w:rsid w:val="00D0739F"/>
    <w:rsid w:val="00D077EB"/>
    <w:rsid w:val="00D11104"/>
    <w:rsid w:val="00D11CDC"/>
    <w:rsid w:val="00D12420"/>
    <w:rsid w:val="00D1254C"/>
    <w:rsid w:val="00D12715"/>
    <w:rsid w:val="00D1275E"/>
    <w:rsid w:val="00D13014"/>
    <w:rsid w:val="00D13AB4"/>
    <w:rsid w:val="00D13FD7"/>
    <w:rsid w:val="00D141D7"/>
    <w:rsid w:val="00D14408"/>
    <w:rsid w:val="00D14BF7"/>
    <w:rsid w:val="00D14E7E"/>
    <w:rsid w:val="00D15D14"/>
    <w:rsid w:val="00D16377"/>
    <w:rsid w:val="00D163D9"/>
    <w:rsid w:val="00D165C2"/>
    <w:rsid w:val="00D16E5D"/>
    <w:rsid w:val="00D16FB1"/>
    <w:rsid w:val="00D17861"/>
    <w:rsid w:val="00D17864"/>
    <w:rsid w:val="00D178BC"/>
    <w:rsid w:val="00D17F35"/>
    <w:rsid w:val="00D20053"/>
    <w:rsid w:val="00D20559"/>
    <w:rsid w:val="00D20B5C"/>
    <w:rsid w:val="00D20F49"/>
    <w:rsid w:val="00D21377"/>
    <w:rsid w:val="00D21A4C"/>
    <w:rsid w:val="00D22274"/>
    <w:rsid w:val="00D2290B"/>
    <w:rsid w:val="00D233CF"/>
    <w:rsid w:val="00D2406B"/>
    <w:rsid w:val="00D2452A"/>
    <w:rsid w:val="00D24568"/>
    <w:rsid w:val="00D257B8"/>
    <w:rsid w:val="00D275CC"/>
    <w:rsid w:val="00D27B23"/>
    <w:rsid w:val="00D27E60"/>
    <w:rsid w:val="00D3125C"/>
    <w:rsid w:val="00D31567"/>
    <w:rsid w:val="00D31DE2"/>
    <w:rsid w:val="00D31EF0"/>
    <w:rsid w:val="00D320B3"/>
    <w:rsid w:val="00D328FD"/>
    <w:rsid w:val="00D337CD"/>
    <w:rsid w:val="00D348CC"/>
    <w:rsid w:val="00D34DB0"/>
    <w:rsid w:val="00D35137"/>
    <w:rsid w:val="00D35156"/>
    <w:rsid w:val="00D35A2E"/>
    <w:rsid w:val="00D35DE2"/>
    <w:rsid w:val="00D362A4"/>
    <w:rsid w:val="00D36F85"/>
    <w:rsid w:val="00D37183"/>
    <w:rsid w:val="00D376BD"/>
    <w:rsid w:val="00D37D61"/>
    <w:rsid w:val="00D40CF5"/>
    <w:rsid w:val="00D40E38"/>
    <w:rsid w:val="00D40F5D"/>
    <w:rsid w:val="00D413CA"/>
    <w:rsid w:val="00D424CC"/>
    <w:rsid w:val="00D42616"/>
    <w:rsid w:val="00D42629"/>
    <w:rsid w:val="00D42657"/>
    <w:rsid w:val="00D42D5E"/>
    <w:rsid w:val="00D42E79"/>
    <w:rsid w:val="00D437D3"/>
    <w:rsid w:val="00D4381F"/>
    <w:rsid w:val="00D43B2B"/>
    <w:rsid w:val="00D44319"/>
    <w:rsid w:val="00D444F4"/>
    <w:rsid w:val="00D44B41"/>
    <w:rsid w:val="00D44BE5"/>
    <w:rsid w:val="00D4519D"/>
    <w:rsid w:val="00D45E6F"/>
    <w:rsid w:val="00D468E8"/>
    <w:rsid w:val="00D46A97"/>
    <w:rsid w:val="00D50111"/>
    <w:rsid w:val="00D50267"/>
    <w:rsid w:val="00D5084E"/>
    <w:rsid w:val="00D509AA"/>
    <w:rsid w:val="00D509FE"/>
    <w:rsid w:val="00D50B81"/>
    <w:rsid w:val="00D51189"/>
    <w:rsid w:val="00D512A7"/>
    <w:rsid w:val="00D51F02"/>
    <w:rsid w:val="00D52297"/>
    <w:rsid w:val="00D52A71"/>
    <w:rsid w:val="00D52BBE"/>
    <w:rsid w:val="00D52FAC"/>
    <w:rsid w:val="00D5385D"/>
    <w:rsid w:val="00D53B84"/>
    <w:rsid w:val="00D5445B"/>
    <w:rsid w:val="00D54803"/>
    <w:rsid w:val="00D548EF"/>
    <w:rsid w:val="00D54F2A"/>
    <w:rsid w:val="00D55689"/>
    <w:rsid w:val="00D55C97"/>
    <w:rsid w:val="00D56272"/>
    <w:rsid w:val="00D56380"/>
    <w:rsid w:val="00D56E2B"/>
    <w:rsid w:val="00D5742B"/>
    <w:rsid w:val="00D575EA"/>
    <w:rsid w:val="00D579A9"/>
    <w:rsid w:val="00D6029A"/>
    <w:rsid w:val="00D6061A"/>
    <w:rsid w:val="00D6065E"/>
    <w:rsid w:val="00D60837"/>
    <w:rsid w:val="00D6109A"/>
    <w:rsid w:val="00D617BA"/>
    <w:rsid w:val="00D6192A"/>
    <w:rsid w:val="00D61B89"/>
    <w:rsid w:val="00D61CDD"/>
    <w:rsid w:val="00D61E66"/>
    <w:rsid w:val="00D62DEA"/>
    <w:rsid w:val="00D63393"/>
    <w:rsid w:val="00D633F7"/>
    <w:rsid w:val="00D63B81"/>
    <w:rsid w:val="00D63E6D"/>
    <w:rsid w:val="00D64BBA"/>
    <w:rsid w:val="00D64C85"/>
    <w:rsid w:val="00D64C88"/>
    <w:rsid w:val="00D65159"/>
    <w:rsid w:val="00D66415"/>
    <w:rsid w:val="00D6688E"/>
    <w:rsid w:val="00D67B24"/>
    <w:rsid w:val="00D70168"/>
    <w:rsid w:val="00D7019B"/>
    <w:rsid w:val="00D703BA"/>
    <w:rsid w:val="00D7058C"/>
    <w:rsid w:val="00D71036"/>
    <w:rsid w:val="00D71902"/>
    <w:rsid w:val="00D71D7F"/>
    <w:rsid w:val="00D72380"/>
    <w:rsid w:val="00D72436"/>
    <w:rsid w:val="00D726FA"/>
    <w:rsid w:val="00D72724"/>
    <w:rsid w:val="00D72A34"/>
    <w:rsid w:val="00D72F7D"/>
    <w:rsid w:val="00D7330B"/>
    <w:rsid w:val="00D7336B"/>
    <w:rsid w:val="00D7357C"/>
    <w:rsid w:val="00D73A47"/>
    <w:rsid w:val="00D7453C"/>
    <w:rsid w:val="00D749F6"/>
    <w:rsid w:val="00D74DA3"/>
    <w:rsid w:val="00D74ED5"/>
    <w:rsid w:val="00D75455"/>
    <w:rsid w:val="00D75970"/>
    <w:rsid w:val="00D75F77"/>
    <w:rsid w:val="00D76006"/>
    <w:rsid w:val="00D76676"/>
    <w:rsid w:val="00D7695B"/>
    <w:rsid w:val="00D7697A"/>
    <w:rsid w:val="00D76E12"/>
    <w:rsid w:val="00D77566"/>
    <w:rsid w:val="00D7774C"/>
    <w:rsid w:val="00D77900"/>
    <w:rsid w:val="00D77AF4"/>
    <w:rsid w:val="00D77CB1"/>
    <w:rsid w:val="00D77D77"/>
    <w:rsid w:val="00D80473"/>
    <w:rsid w:val="00D80BE1"/>
    <w:rsid w:val="00D80C1A"/>
    <w:rsid w:val="00D82E6C"/>
    <w:rsid w:val="00D82F38"/>
    <w:rsid w:val="00D834CF"/>
    <w:rsid w:val="00D837B1"/>
    <w:rsid w:val="00D83E4F"/>
    <w:rsid w:val="00D8404A"/>
    <w:rsid w:val="00D84116"/>
    <w:rsid w:val="00D84AA1"/>
    <w:rsid w:val="00D84CD5"/>
    <w:rsid w:val="00D85211"/>
    <w:rsid w:val="00D856CA"/>
    <w:rsid w:val="00D85928"/>
    <w:rsid w:val="00D85B0A"/>
    <w:rsid w:val="00D86255"/>
    <w:rsid w:val="00D86C60"/>
    <w:rsid w:val="00D87373"/>
    <w:rsid w:val="00D876D3"/>
    <w:rsid w:val="00D879C7"/>
    <w:rsid w:val="00D87BEE"/>
    <w:rsid w:val="00D87CDF"/>
    <w:rsid w:val="00D905B3"/>
    <w:rsid w:val="00D90C67"/>
    <w:rsid w:val="00D914A6"/>
    <w:rsid w:val="00D915E4"/>
    <w:rsid w:val="00D91842"/>
    <w:rsid w:val="00D91A96"/>
    <w:rsid w:val="00D91C90"/>
    <w:rsid w:val="00D91EC7"/>
    <w:rsid w:val="00D9224A"/>
    <w:rsid w:val="00D92358"/>
    <w:rsid w:val="00D92499"/>
    <w:rsid w:val="00D924D5"/>
    <w:rsid w:val="00D92968"/>
    <w:rsid w:val="00D92B8B"/>
    <w:rsid w:val="00D92C20"/>
    <w:rsid w:val="00D92E7F"/>
    <w:rsid w:val="00D92F3C"/>
    <w:rsid w:val="00D930F2"/>
    <w:rsid w:val="00D9390B"/>
    <w:rsid w:val="00D93EEF"/>
    <w:rsid w:val="00D96296"/>
    <w:rsid w:val="00D975C6"/>
    <w:rsid w:val="00D97B2D"/>
    <w:rsid w:val="00DA0039"/>
    <w:rsid w:val="00DA0139"/>
    <w:rsid w:val="00DA023E"/>
    <w:rsid w:val="00DA0565"/>
    <w:rsid w:val="00DA067F"/>
    <w:rsid w:val="00DA09C7"/>
    <w:rsid w:val="00DA0C18"/>
    <w:rsid w:val="00DA0F93"/>
    <w:rsid w:val="00DA13AD"/>
    <w:rsid w:val="00DA1457"/>
    <w:rsid w:val="00DA18E1"/>
    <w:rsid w:val="00DA1BFF"/>
    <w:rsid w:val="00DA1C83"/>
    <w:rsid w:val="00DA23B2"/>
    <w:rsid w:val="00DA2911"/>
    <w:rsid w:val="00DA2A3F"/>
    <w:rsid w:val="00DA36AD"/>
    <w:rsid w:val="00DA398D"/>
    <w:rsid w:val="00DA3FA2"/>
    <w:rsid w:val="00DA470F"/>
    <w:rsid w:val="00DA5136"/>
    <w:rsid w:val="00DA5636"/>
    <w:rsid w:val="00DA5B80"/>
    <w:rsid w:val="00DA5D59"/>
    <w:rsid w:val="00DA666F"/>
    <w:rsid w:val="00DA6729"/>
    <w:rsid w:val="00DA6898"/>
    <w:rsid w:val="00DA6C70"/>
    <w:rsid w:val="00DA6DE1"/>
    <w:rsid w:val="00DA7451"/>
    <w:rsid w:val="00DA7A20"/>
    <w:rsid w:val="00DB035C"/>
    <w:rsid w:val="00DB0518"/>
    <w:rsid w:val="00DB069B"/>
    <w:rsid w:val="00DB0FBE"/>
    <w:rsid w:val="00DB1327"/>
    <w:rsid w:val="00DB13EC"/>
    <w:rsid w:val="00DB188D"/>
    <w:rsid w:val="00DB1AFE"/>
    <w:rsid w:val="00DB1EE5"/>
    <w:rsid w:val="00DB2017"/>
    <w:rsid w:val="00DB27A9"/>
    <w:rsid w:val="00DB29EF"/>
    <w:rsid w:val="00DB2BC9"/>
    <w:rsid w:val="00DB303E"/>
    <w:rsid w:val="00DB3747"/>
    <w:rsid w:val="00DB3D60"/>
    <w:rsid w:val="00DB40C3"/>
    <w:rsid w:val="00DB430A"/>
    <w:rsid w:val="00DB4A5B"/>
    <w:rsid w:val="00DB4F87"/>
    <w:rsid w:val="00DB5006"/>
    <w:rsid w:val="00DB50E2"/>
    <w:rsid w:val="00DB59F6"/>
    <w:rsid w:val="00DB5F83"/>
    <w:rsid w:val="00DB600F"/>
    <w:rsid w:val="00DB66BC"/>
    <w:rsid w:val="00DB79D3"/>
    <w:rsid w:val="00DB7CCE"/>
    <w:rsid w:val="00DB7D9B"/>
    <w:rsid w:val="00DC0771"/>
    <w:rsid w:val="00DC08DC"/>
    <w:rsid w:val="00DC0B9F"/>
    <w:rsid w:val="00DC1533"/>
    <w:rsid w:val="00DC1746"/>
    <w:rsid w:val="00DC2646"/>
    <w:rsid w:val="00DC2B6F"/>
    <w:rsid w:val="00DC2CE1"/>
    <w:rsid w:val="00DC370A"/>
    <w:rsid w:val="00DC382D"/>
    <w:rsid w:val="00DC4303"/>
    <w:rsid w:val="00DC4BC8"/>
    <w:rsid w:val="00DC4FFC"/>
    <w:rsid w:val="00DC5446"/>
    <w:rsid w:val="00DC57BA"/>
    <w:rsid w:val="00DC5A2D"/>
    <w:rsid w:val="00DC5E9F"/>
    <w:rsid w:val="00DC5F11"/>
    <w:rsid w:val="00DC73C7"/>
    <w:rsid w:val="00DC7F3D"/>
    <w:rsid w:val="00DD01AB"/>
    <w:rsid w:val="00DD075F"/>
    <w:rsid w:val="00DD0818"/>
    <w:rsid w:val="00DD0D00"/>
    <w:rsid w:val="00DD0FB0"/>
    <w:rsid w:val="00DD1137"/>
    <w:rsid w:val="00DD153C"/>
    <w:rsid w:val="00DD1699"/>
    <w:rsid w:val="00DD1C5D"/>
    <w:rsid w:val="00DD2692"/>
    <w:rsid w:val="00DD28FE"/>
    <w:rsid w:val="00DD2E7B"/>
    <w:rsid w:val="00DD2F55"/>
    <w:rsid w:val="00DD2F6C"/>
    <w:rsid w:val="00DD357F"/>
    <w:rsid w:val="00DD3808"/>
    <w:rsid w:val="00DD3905"/>
    <w:rsid w:val="00DD3B14"/>
    <w:rsid w:val="00DD4AAF"/>
    <w:rsid w:val="00DD4B06"/>
    <w:rsid w:val="00DD7089"/>
    <w:rsid w:val="00DD716A"/>
    <w:rsid w:val="00DD7377"/>
    <w:rsid w:val="00DD749E"/>
    <w:rsid w:val="00DD78E5"/>
    <w:rsid w:val="00DD7B06"/>
    <w:rsid w:val="00DD7BC6"/>
    <w:rsid w:val="00DE0603"/>
    <w:rsid w:val="00DE0FBA"/>
    <w:rsid w:val="00DE1037"/>
    <w:rsid w:val="00DE196A"/>
    <w:rsid w:val="00DE1A9D"/>
    <w:rsid w:val="00DE1B75"/>
    <w:rsid w:val="00DE1F77"/>
    <w:rsid w:val="00DE2306"/>
    <w:rsid w:val="00DE244A"/>
    <w:rsid w:val="00DE2498"/>
    <w:rsid w:val="00DE26D9"/>
    <w:rsid w:val="00DE2766"/>
    <w:rsid w:val="00DE2784"/>
    <w:rsid w:val="00DE2AA7"/>
    <w:rsid w:val="00DE332F"/>
    <w:rsid w:val="00DE35AB"/>
    <w:rsid w:val="00DE372C"/>
    <w:rsid w:val="00DE3B03"/>
    <w:rsid w:val="00DE3F44"/>
    <w:rsid w:val="00DE40C8"/>
    <w:rsid w:val="00DE47A8"/>
    <w:rsid w:val="00DE4F0E"/>
    <w:rsid w:val="00DE53EF"/>
    <w:rsid w:val="00DE55E0"/>
    <w:rsid w:val="00DE5686"/>
    <w:rsid w:val="00DE68A6"/>
    <w:rsid w:val="00DE700B"/>
    <w:rsid w:val="00DE7939"/>
    <w:rsid w:val="00DF04D8"/>
    <w:rsid w:val="00DF0740"/>
    <w:rsid w:val="00DF19C7"/>
    <w:rsid w:val="00DF2090"/>
    <w:rsid w:val="00DF221C"/>
    <w:rsid w:val="00DF32FB"/>
    <w:rsid w:val="00DF39EF"/>
    <w:rsid w:val="00DF3DDC"/>
    <w:rsid w:val="00DF4402"/>
    <w:rsid w:val="00DF4728"/>
    <w:rsid w:val="00DF5109"/>
    <w:rsid w:val="00DF5487"/>
    <w:rsid w:val="00DF5E38"/>
    <w:rsid w:val="00DF6158"/>
    <w:rsid w:val="00DF624F"/>
    <w:rsid w:val="00DF6EB4"/>
    <w:rsid w:val="00DF737D"/>
    <w:rsid w:val="00DF748A"/>
    <w:rsid w:val="00DF7862"/>
    <w:rsid w:val="00DF7EC5"/>
    <w:rsid w:val="00E001C0"/>
    <w:rsid w:val="00E00A0F"/>
    <w:rsid w:val="00E00B1A"/>
    <w:rsid w:val="00E00FA0"/>
    <w:rsid w:val="00E00FED"/>
    <w:rsid w:val="00E02DDC"/>
    <w:rsid w:val="00E03B15"/>
    <w:rsid w:val="00E0408F"/>
    <w:rsid w:val="00E042AC"/>
    <w:rsid w:val="00E04411"/>
    <w:rsid w:val="00E04786"/>
    <w:rsid w:val="00E04C5D"/>
    <w:rsid w:val="00E04D0E"/>
    <w:rsid w:val="00E0520F"/>
    <w:rsid w:val="00E05C4F"/>
    <w:rsid w:val="00E060AF"/>
    <w:rsid w:val="00E06384"/>
    <w:rsid w:val="00E0674D"/>
    <w:rsid w:val="00E071D1"/>
    <w:rsid w:val="00E071D8"/>
    <w:rsid w:val="00E07401"/>
    <w:rsid w:val="00E074B6"/>
    <w:rsid w:val="00E077EB"/>
    <w:rsid w:val="00E078F9"/>
    <w:rsid w:val="00E07FE1"/>
    <w:rsid w:val="00E103A4"/>
    <w:rsid w:val="00E10436"/>
    <w:rsid w:val="00E10931"/>
    <w:rsid w:val="00E110FA"/>
    <w:rsid w:val="00E11446"/>
    <w:rsid w:val="00E11F97"/>
    <w:rsid w:val="00E1231C"/>
    <w:rsid w:val="00E1289F"/>
    <w:rsid w:val="00E12B52"/>
    <w:rsid w:val="00E12CCB"/>
    <w:rsid w:val="00E13710"/>
    <w:rsid w:val="00E13CE3"/>
    <w:rsid w:val="00E145A5"/>
    <w:rsid w:val="00E14927"/>
    <w:rsid w:val="00E14F8A"/>
    <w:rsid w:val="00E14FA1"/>
    <w:rsid w:val="00E15A17"/>
    <w:rsid w:val="00E169D2"/>
    <w:rsid w:val="00E16A16"/>
    <w:rsid w:val="00E174E2"/>
    <w:rsid w:val="00E17D03"/>
    <w:rsid w:val="00E20307"/>
    <w:rsid w:val="00E20971"/>
    <w:rsid w:val="00E20B43"/>
    <w:rsid w:val="00E20F64"/>
    <w:rsid w:val="00E21E07"/>
    <w:rsid w:val="00E22EE5"/>
    <w:rsid w:val="00E23309"/>
    <w:rsid w:val="00E23618"/>
    <w:rsid w:val="00E23A40"/>
    <w:rsid w:val="00E23C41"/>
    <w:rsid w:val="00E23CC1"/>
    <w:rsid w:val="00E23EB7"/>
    <w:rsid w:val="00E23FC4"/>
    <w:rsid w:val="00E247E2"/>
    <w:rsid w:val="00E248BF"/>
    <w:rsid w:val="00E24DD2"/>
    <w:rsid w:val="00E25CB6"/>
    <w:rsid w:val="00E26043"/>
    <w:rsid w:val="00E26226"/>
    <w:rsid w:val="00E26425"/>
    <w:rsid w:val="00E266F2"/>
    <w:rsid w:val="00E26908"/>
    <w:rsid w:val="00E26AC8"/>
    <w:rsid w:val="00E26C17"/>
    <w:rsid w:val="00E27CB5"/>
    <w:rsid w:val="00E300D8"/>
    <w:rsid w:val="00E303D8"/>
    <w:rsid w:val="00E303DB"/>
    <w:rsid w:val="00E308B1"/>
    <w:rsid w:val="00E30D22"/>
    <w:rsid w:val="00E311EA"/>
    <w:rsid w:val="00E31493"/>
    <w:rsid w:val="00E31700"/>
    <w:rsid w:val="00E31CCF"/>
    <w:rsid w:val="00E32C8A"/>
    <w:rsid w:val="00E3303D"/>
    <w:rsid w:val="00E3366D"/>
    <w:rsid w:val="00E3372D"/>
    <w:rsid w:val="00E33806"/>
    <w:rsid w:val="00E339D0"/>
    <w:rsid w:val="00E339E3"/>
    <w:rsid w:val="00E33AB5"/>
    <w:rsid w:val="00E33B31"/>
    <w:rsid w:val="00E33E16"/>
    <w:rsid w:val="00E35097"/>
    <w:rsid w:val="00E3559A"/>
    <w:rsid w:val="00E3560D"/>
    <w:rsid w:val="00E36C05"/>
    <w:rsid w:val="00E4089C"/>
    <w:rsid w:val="00E41058"/>
    <w:rsid w:val="00E41541"/>
    <w:rsid w:val="00E41AA8"/>
    <w:rsid w:val="00E41D01"/>
    <w:rsid w:val="00E41E31"/>
    <w:rsid w:val="00E424E0"/>
    <w:rsid w:val="00E4252A"/>
    <w:rsid w:val="00E4255C"/>
    <w:rsid w:val="00E42D39"/>
    <w:rsid w:val="00E435BC"/>
    <w:rsid w:val="00E43693"/>
    <w:rsid w:val="00E439B8"/>
    <w:rsid w:val="00E44024"/>
    <w:rsid w:val="00E44593"/>
    <w:rsid w:val="00E44917"/>
    <w:rsid w:val="00E44975"/>
    <w:rsid w:val="00E44A93"/>
    <w:rsid w:val="00E44CDD"/>
    <w:rsid w:val="00E44D38"/>
    <w:rsid w:val="00E44E0A"/>
    <w:rsid w:val="00E450A3"/>
    <w:rsid w:val="00E4530C"/>
    <w:rsid w:val="00E453F4"/>
    <w:rsid w:val="00E45D32"/>
    <w:rsid w:val="00E461EC"/>
    <w:rsid w:val="00E46233"/>
    <w:rsid w:val="00E46C0A"/>
    <w:rsid w:val="00E473B0"/>
    <w:rsid w:val="00E47655"/>
    <w:rsid w:val="00E4784C"/>
    <w:rsid w:val="00E47E06"/>
    <w:rsid w:val="00E47FA0"/>
    <w:rsid w:val="00E47FE7"/>
    <w:rsid w:val="00E50117"/>
    <w:rsid w:val="00E51638"/>
    <w:rsid w:val="00E51C92"/>
    <w:rsid w:val="00E520B2"/>
    <w:rsid w:val="00E526D9"/>
    <w:rsid w:val="00E52A97"/>
    <w:rsid w:val="00E52B4A"/>
    <w:rsid w:val="00E53127"/>
    <w:rsid w:val="00E53268"/>
    <w:rsid w:val="00E532C2"/>
    <w:rsid w:val="00E53B8E"/>
    <w:rsid w:val="00E53F8D"/>
    <w:rsid w:val="00E5465B"/>
    <w:rsid w:val="00E546B2"/>
    <w:rsid w:val="00E546E9"/>
    <w:rsid w:val="00E55081"/>
    <w:rsid w:val="00E551ED"/>
    <w:rsid w:val="00E55752"/>
    <w:rsid w:val="00E55D6B"/>
    <w:rsid w:val="00E56412"/>
    <w:rsid w:val="00E56496"/>
    <w:rsid w:val="00E56DB1"/>
    <w:rsid w:val="00E57744"/>
    <w:rsid w:val="00E57930"/>
    <w:rsid w:val="00E57B43"/>
    <w:rsid w:val="00E57C94"/>
    <w:rsid w:val="00E57DA3"/>
    <w:rsid w:val="00E605AE"/>
    <w:rsid w:val="00E606DD"/>
    <w:rsid w:val="00E60842"/>
    <w:rsid w:val="00E60D57"/>
    <w:rsid w:val="00E60FD9"/>
    <w:rsid w:val="00E61878"/>
    <w:rsid w:val="00E61B48"/>
    <w:rsid w:val="00E623E6"/>
    <w:rsid w:val="00E62455"/>
    <w:rsid w:val="00E62E91"/>
    <w:rsid w:val="00E64004"/>
    <w:rsid w:val="00E65052"/>
    <w:rsid w:val="00E65106"/>
    <w:rsid w:val="00E65977"/>
    <w:rsid w:val="00E6643E"/>
    <w:rsid w:val="00E665BE"/>
    <w:rsid w:val="00E6668A"/>
    <w:rsid w:val="00E66CDA"/>
    <w:rsid w:val="00E675DB"/>
    <w:rsid w:val="00E67D95"/>
    <w:rsid w:val="00E67ED4"/>
    <w:rsid w:val="00E700AE"/>
    <w:rsid w:val="00E70FB0"/>
    <w:rsid w:val="00E7100C"/>
    <w:rsid w:val="00E71295"/>
    <w:rsid w:val="00E716E4"/>
    <w:rsid w:val="00E716E9"/>
    <w:rsid w:val="00E717BA"/>
    <w:rsid w:val="00E71E44"/>
    <w:rsid w:val="00E71EC3"/>
    <w:rsid w:val="00E71EFB"/>
    <w:rsid w:val="00E72053"/>
    <w:rsid w:val="00E72639"/>
    <w:rsid w:val="00E726AC"/>
    <w:rsid w:val="00E72D12"/>
    <w:rsid w:val="00E73DCE"/>
    <w:rsid w:val="00E744F3"/>
    <w:rsid w:val="00E74DEF"/>
    <w:rsid w:val="00E754BF"/>
    <w:rsid w:val="00E755D5"/>
    <w:rsid w:val="00E75798"/>
    <w:rsid w:val="00E75D0F"/>
    <w:rsid w:val="00E75F47"/>
    <w:rsid w:val="00E764B2"/>
    <w:rsid w:val="00E76CDC"/>
    <w:rsid w:val="00E778C7"/>
    <w:rsid w:val="00E80D15"/>
    <w:rsid w:val="00E81149"/>
    <w:rsid w:val="00E811E1"/>
    <w:rsid w:val="00E811EF"/>
    <w:rsid w:val="00E81F4C"/>
    <w:rsid w:val="00E8206C"/>
    <w:rsid w:val="00E828F6"/>
    <w:rsid w:val="00E82924"/>
    <w:rsid w:val="00E82A78"/>
    <w:rsid w:val="00E831A2"/>
    <w:rsid w:val="00E8334F"/>
    <w:rsid w:val="00E83555"/>
    <w:rsid w:val="00E836F9"/>
    <w:rsid w:val="00E83955"/>
    <w:rsid w:val="00E83BB6"/>
    <w:rsid w:val="00E8455E"/>
    <w:rsid w:val="00E86367"/>
    <w:rsid w:val="00E871FD"/>
    <w:rsid w:val="00E8732C"/>
    <w:rsid w:val="00E921C7"/>
    <w:rsid w:val="00E92E31"/>
    <w:rsid w:val="00E92F69"/>
    <w:rsid w:val="00E93384"/>
    <w:rsid w:val="00E937C7"/>
    <w:rsid w:val="00E939B1"/>
    <w:rsid w:val="00E939FD"/>
    <w:rsid w:val="00E93E1B"/>
    <w:rsid w:val="00E93E26"/>
    <w:rsid w:val="00E9573A"/>
    <w:rsid w:val="00E96396"/>
    <w:rsid w:val="00E9671D"/>
    <w:rsid w:val="00EA030A"/>
    <w:rsid w:val="00EA0CF6"/>
    <w:rsid w:val="00EA1595"/>
    <w:rsid w:val="00EA1638"/>
    <w:rsid w:val="00EA1D6C"/>
    <w:rsid w:val="00EA1EB2"/>
    <w:rsid w:val="00EA1F9A"/>
    <w:rsid w:val="00EA202E"/>
    <w:rsid w:val="00EA2965"/>
    <w:rsid w:val="00EA2C04"/>
    <w:rsid w:val="00EA3776"/>
    <w:rsid w:val="00EA3C62"/>
    <w:rsid w:val="00EA453F"/>
    <w:rsid w:val="00EA4617"/>
    <w:rsid w:val="00EA47C9"/>
    <w:rsid w:val="00EA529C"/>
    <w:rsid w:val="00EA5B3A"/>
    <w:rsid w:val="00EA64C6"/>
    <w:rsid w:val="00EA6623"/>
    <w:rsid w:val="00EA6846"/>
    <w:rsid w:val="00EB00FE"/>
    <w:rsid w:val="00EB01A0"/>
    <w:rsid w:val="00EB047A"/>
    <w:rsid w:val="00EB089A"/>
    <w:rsid w:val="00EB0A0C"/>
    <w:rsid w:val="00EB0C59"/>
    <w:rsid w:val="00EB0C82"/>
    <w:rsid w:val="00EB10E4"/>
    <w:rsid w:val="00EB147C"/>
    <w:rsid w:val="00EB149F"/>
    <w:rsid w:val="00EB216B"/>
    <w:rsid w:val="00EB2185"/>
    <w:rsid w:val="00EB2248"/>
    <w:rsid w:val="00EB238E"/>
    <w:rsid w:val="00EB27F7"/>
    <w:rsid w:val="00EB2A17"/>
    <w:rsid w:val="00EB2EED"/>
    <w:rsid w:val="00EB3790"/>
    <w:rsid w:val="00EB3FE5"/>
    <w:rsid w:val="00EB45F6"/>
    <w:rsid w:val="00EB4BAA"/>
    <w:rsid w:val="00EB530F"/>
    <w:rsid w:val="00EB58AD"/>
    <w:rsid w:val="00EB5C9B"/>
    <w:rsid w:val="00EB675F"/>
    <w:rsid w:val="00EB685F"/>
    <w:rsid w:val="00EB6AF8"/>
    <w:rsid w:val="00EB6EF6"/>
    <w:rsid w:val="00EB729B"/>
    <w:rsid w:val="00EB732D"/>
    <w:rsid w:val="00EB7A50"/>
    <w:rsid w:val="00EB7C70"/>
    <w:rsid w:val="00EC0AC6"/>
    <w:rsid w:val="00EC0C5C"/>
    <w:rsid w:val="00EC0D4A"/>
    <w:rsid w:val="00EC109F"/>
    <w:rsid w:val="00EC1F90"/>
    <w:rsid w:val="00EC253E"/>
    <w:rsid w:val="00EC2618"/>
    <w:rsid w:val="00EC267C"/>
    <w:rsid w:val="00EC290D"/>
    <w:rsid w:val="00EC2D96"/>
    <w:rsid w:val="00EC2ECF"/>
    <w:rsid w:val="00EC30E7"/>
    <w:rsid w:val="00EC3BF5"/>
    <w:rsid w:val="00EC3D1E"/>
    <w:rsid w:val="00EC4444"/>
    <w:rsid w:val="00EC4C4E"/>
    <w:rsid w:val="00EC5576"/>
    <w:rsid w:val="00EC592B"/>
    <w:rsid w:val="00EC5A5E"/>
    <w:rsid w:val="00EC5EB7"/>
    <w:rsid w:val="00EC6191"/>
    <w:rsid w:val="00EC6646"/>
    <w:rsid w:val="00EC690B"/>
    <w:rsid w:val="00EC6FCF"/>
    <w:rsid w:val="00EC6FF3"/>
    <w:rsid w:val="00EC74DF"/>
    <w:rsid w:val="00EC7537"/>
    <w:rsid w:val="00EC7A5F"/>
    <w:rsid w:val="00EC7D84"/>
    <w:rsid w:val="00ED034C"/>
    <w:rsid w:val="00ED04A8"/>
    <w:rsid w:val="00ED05B5"/>
    <w:rsid w:val="00ED0665"/>
    <w:rsid w:val="00ED0861"/>
    <w:rsid w:val="00ED0C39"/>
    <w:rsid w:val="00ED0F93"/>
    <w:rsid w:val="00ED12C5"/>
    <w:rsid w:val="00ED1384"/>
    <w:rsid w:val="00ED13C9"/>
    <w:rsid w:val="00ED1538"/>
    <w:rsid w:val="00ED16CB"/>
    <w:rsid w:val="00ED1759"/>
    <w:rsid w:val="00ED1A26"/>
    <w:rsid w:val="00ED1F8F"/>
    <w:rsid w:val="00ED23C6"/>
    <w:rsid w:val="00ED2437"/>
    <w:rsid w:val="00ED258B"/>
    <w:rsid w:val="00ED260E"/>
    <w:rsid w:val="00ED2797"/>
    <w:rsid w:val="00ED28BB"/>
    <w:rsid w:val="00ED3682"/>
    <w:rsid w:val="00ED37B5"/>
    <w:rsid w:val="00ED3EDD"/>
    <w:rsid w:val="00ED45DD"/>
    <w:rsid w:val="00ED5A37"/>
    <w:rsid w:val="00ED5B2D"/>
    <w:rsid w:val="00ED63EB"/>
    <w:rsid w:val="00ED6B60"/>
    <w:rsid w:val="00ED6E22"/>
    <w:rsid w:val="00ED7076"/>
    <w:rsid w:val="00EE000C"/>
    <w:rsid w:val="00EE06F6"/>
    <w:rsid w:val="00EE08E2"/>
    <w:rsid w:val="00EE098B"/>
    <w:rsid w:val="00EE1337"/>
    <w:rsid w:val="00EE1647"/>
    <w:rsid w:val="00EE1814"/>
    <w:rsid w:val="00EE259A"/>
    <w:rsid w:val="00EE3456"/>
    <w:rsid w:val="00EE3678"/>
    <w:rsid w:val="00EE3785"/>
    <w:rsid w:val="00EE3B47"/>
    <w:rsid w:val="00EE3BCD"/>
    <w:rsid w:val="00EE3E6F"/>
    <w:rsid w:val="00EE3F22"/>
    <w:rsid w:val="00EE41C2"/>
    <w:rsid w:val="00EE472F"/>
    <w:rsid w:val="00EE47F7"/>
    <w:rsid w:val="00EE492A"/>
    <w:rsid w:val="00EE57E9"/>
    <w:rsid w:val="00EE5EAF"/>
    <w:rsid w:val="00EE602E"/>
    <w:rsid w:val="00EE60E2"/>
    <w:rsid w:val="00EE656E"/>
    <w:rsid w:val="00EE65CA"/>
    <w:rsid w:val="00EE678D"/>
    <w:rsid w:val="00EE6D91"/>
    <w:rsid w:val="00EE78C5"/>
    <w:rsid w:val="00EF0629"/>
    <w:rsid w:val="00EF1377"/>
    <w:rsid w:val="00EF15A8"/>
    <w:rsid w:val="00EF1698"/>
    <w:rsid w:val="00EF2275"/>
    <w:rsid w:val="00EF22D2"/>
    <w:rsid w:val="00EF2906"/>
    <w:rsid w:val="00EF3B9C"/>
    <w:rsid w:val="00EF3BF2"/>
    <w:rsid w:val="00EF40FC"/>
    <w:rsid w:val="00EF49BC"/>
    <w:rsid w:val="00EF4BEC"/>
    <w:rsid w:val="00EF4F97"/>
    <w:rsid w:val="00EF5419"/>
    <w:rsid w:val="00EF5472"/>
    <w:rsid w:val="00EF5ACE"/>
    <w:rsid w:val="00EF5DC6"/>
    <w:rsid w:val="00EF600B"/>
    <w:rsid w:val="00EF6C75"/>
    <w:rsid w:val="00EF711B"/>
    <w:rsid w:val="00EF71CB"/>
    <w:rsid w:val="00EF7657"/>
    <w:rsid w:val="00EF7898"/>
    <w:rsid w:val="00F010AE"/>
    <w:rsid w:val="00F01158"/>
    <w:rsid w:val="00F0125E"/>
    <w:rsid w:val="00F01731"/>
    <w:rsid w:val="00F02994"/>
    <w:rsid w:val="00F02C51"/>
    <w:rsid w:val="00F02CBE"/>
    <w:rsid w:val="00F03070"/>
    <w:rsid w:val="00F03192"/>
    <w:rsid w:val="00F0439F"/>
    <w:rsid w:val="00F043B2"/>
    <w:rsid w:val="00F04BB3"/>
    <w:rsid w:val="00F04DED"/>
    <w:rsid w:val="00F0501A"/>
    <w:rsid w:val="00F0538D"/>
    <w:rsid w:val="00F0542A"/>
    <w:rsid w:val="00F054BA"/>
    <w:rsid w:val="00F058C3"/>
    <w:rsid w:val="00F05F66"/>
    <w:rsid w:val="00F067D7"/>
    <w:rsid w:val="00F073E0"/>
    <w:rsid w:val="00F074D2"/>
    <w:rsid w:val="00F07A86"/>
    <w:rsid w:val="00F07EB4"/>
    <w:rsid w:val="00F07F88"/>
    <w:rsid w:val="00F1021F"/>
    <w:rsid w:val="00F10498"/>
    <w:rsid w:val="00F108AB"/>
    <w:rsid w:val="00F10985"/>
    <w:rsid w:val="00F10EF3"/>
    <w:rsid w:val="00F1114C"/>
    <w:rsid w:val="00F111F0"/>
    <w:rsid w:val="00F11203"/>
    <w:rsid w:val="00F11902"/>
    <w:rsid w:val="00F119F8"/>
    <w:rsid w:val="00F11DC9"/>
    <w:rsid w:val="00F132B1"/>
    <w:rsid w:val="00F13369"/>
    <w:rsid w:val="00F1395F"/>
    <w:rsid w:val="00F14074"/>
    <w:rsid w:val="00F148F4"/>
    <w:rsid w:val="00F14D4C"/>
    <w:rsid w:val="00F14D53"/>
    <w:rsid w:val="00F14F1F"/>
    <w:rsid w:val="00F14FE6"/>
    <w:rsid w:val="00F152D8"/>
    <w:rsid w:val="00F15904"/>
    <w:rsid w:val="00F15D7B"/>
    <w:rsid w:val="00F16A1F"/>
    <w:rsid w:val="00F17F46"/>
    <w:rsid w:val="00F20631"/>
    <w:rsid w:val="00F20B89"/>
    <w:rsid w:val="00F214B3"/>
    <w:rsid w:val="00F21CD4"/>
    <w:rsid w:val="00F2223C"/>
    <w:rsid w:val="00F22511"/>
    <w:rsid w:val="00F225BB"/>
    <w:rsid w:val="00F22669"/>
    <w:rsid w:val="00F22E74"/>
    <w:rsid w:val="00F2324F"/>
    <w:rsid w:val="00F2331A"/>
    <w:rsid w:val="00F2341D"/>
    <w:rsid w:val="00F2377C"/>
    <w:rsid w:val="00F24B22"/>
    <w:rsid w:val="00F24B5D"/>
    <w:rsid w:val="00F2537D"/>
    <w:rsid w:val="00F25680"/>
    <w:rsid w:val="00F25A74"/>
    <w:rsid w:val="00F25D76"/>
    <w:rsid w:val="00F26785"/>
    <w:rsid w:val="00F27095"/>
    <w:rsid w:val="00F270C0"/>
    <w:rsid w:val="00F27253"/>
    <w:rsid w:val="00F30542"/>
    <w:rsid w:val="00F30754"/>
    <w:rsid w:val="00F30C01"/>
    <w:rsid w:val="00F319EA"/>
    <w:rsid w:val="00F327F6"/>
    <w:rsid w:val="00F33183"/>
    <w:rsid w:val="00F331F6"/>
    <w:rsid w:val="00F335BE"/>
    <w:rsid w:val="00F33821"/>
    <w:rsid w:val="00F3387E"/>
    <w:rsid w:val="00F345F5"/>
    <w:rsid w:val="00F35196"/>
    <w:rsid w:val="00F357A7"/>
    <w:rsid w:val="00F357DF"/>
    <w:rsid w:val="00F358CD"/>
    <w:rsid w:val="00F35C23"/>
    <w:rsid w:val="00F36137"/>
    <w:rsid w:val="00F36236"/>
    <w:rsid w:val="00F3697C"/>
    <w:rsid w:val="00F36B8A"/>
    <w:rsid w:val="00F36EBA"/>
    <w:rsid w:val="00F3738B"/>
    <w:rsid w:val="00F37DA3"/>
    <w:rsid w:val="00F40C53"/>
    <w:rsid w:val="00F40CD6"/>
    <w:rsid w:val="00F412AB"/>
    <w:rsid w:val="00F41D59"/>
    <w:rsid w:val="00F42220"/>
    <w:rsid w:val="00F42AC4"/>
    <w:rsid w:val="00F42C75"/>
    <w:rsid w:val="00F4394F"/>
    <w:rsid w:val="00F4419D"/>
    <w:rsid w:val="00F44A99"/>
    <w:rsid w:val="00F44E18"/>
    <w:rsid w:val="00F44F99"/>
    <w:rsid w:val="00F479C7"/>
    <w:rsid w:val="00F50B6A"/>
    <w:rsid w:val="00F5179E"/>
    <w:rsid w:val="00F519A0"/>
    <w:rsid w:val="00F51AD9"/>
    <w:rsid w:val="00F51E63"/>
    <w:rsid w:val="00F523FE"/>
    <w:rsid w:val="00F526F0"/>
    <w:rsid w:val="00F52D6D"/>
    <w:rsid w:val="00F52FD0"/>
    <w:rsid w:val="00F531BD"/>
    <w:rsid w:val="00F53320"/>
    <w:rsid w:val="00F538DF"/>
    <w:rsid w:val="00F5409D"/>
    <w:rsid w:val="00F54A07"/>
    <w:rsid w:val="00F54D8E"/>
    <w:rsid w:val="00F557BA"/>
    <w:rsid w:val="00F55E05"/>
    <w:rsid w:val="00F576D4"/>
    <w:rsid w:val="00F57962"/>
    <w:rsid w:val="00F6054E"/>
    <w:rsid w:val="00F606FE"/>
    <w:rsid w:val="00F60B04"/>
    <w:rsid w:val="00F60E9D"/>
    <w:rsid w:val="00F61580"/>
    <w:rsid w:val="00F61B67"/>
    <w:rsid w:val="00F61CF3"/>
    <w:rsid w:val="00F622AE"/>
    <w:rsid w:val="00F62342"/>
    <w:rsid w:val="00F63337"/>
    <w:rsid w:val="00F63A31"/>
    <w:rsid w:val="00F64F8E"/>
    <w:rsid w:val="00F65AA7"/>
    <w:rsid w:val="00F66177"/>
    <w:rsid w:val="00F6623A"/>
    <w:rsid w:val="00F66A89"/>
    <w:rsid w:val="00F67213"/>
    <w:rsid w:val="00F67378"/>
    <w:rsid w:val="00F6789B"/>
    <w:rsid w:val="00F67E10"/>
    <w:rsid w:val="00F71B59"/>
    <w:rsid w:val="00F72100"/>
    <w:rsid w:val="00F72143"/>
    <w:rsid w:val="00F727FB"/>
    <w:rsid w:val="00F7288D"/>
    <w:rsid w:val="00F72B3B"/>
    <w:rsid w:val="00F7338D"/>
    <w:rsid w:val="00F73E9E"/>
    <w:rsid w:val="00F755A5"/>
    <w:rsid w:val="00F75DAB"/>
    <w:rsid w:val="00F75E85"/>
    <w:rsid w:val="00F7653A"/>
    <w:rsid w:val="00F769D4"/>
    <w:rsid w:val="00F77582"/>
    <w:rsid w:val="00F80464"/>
    <w:rsid w:val="00F81326"/>
    <w:rsid w:val="00F8140E"/>
    <w:rsid w:val="00F81793"/>
    <w:rsid w:val="00F817E2"/>
    <w:rsid w:val="00F8194D"/>
    <w:rsid w:val="00F81ECA"/>
    <w:rsid w:val="00F82450"/>
    <w:rsid w:val="00F825E8"/>
    <w:rsid w:val="00F82FE0"/>
    <w:rsid w:val="00F8351C"/>
    <w:rsid w:val="00F83864"/>
    <w:rsid w:val="00F843C6"/>
    <w:rsid w:val="00F845CA"/>
    <w:rsid w:val="00F84DF0"/>
    <w:rsid w:val="00F84E53"/>
    <w:rsid w:val="00F851B5"/>
    <w:rsid w:val="00F85883"/>
    <w:rsid w:val="00F85C74"/>
    <w:rsid w:val="00F85C85"/>
    <w:rsid w:val="00F85D04"/>
    <w:rsid w:val="00F86034"/>
    <w:rsid w:val="00F869E4"/>
    <w:rsid w:val="00F87125"/>
    <w:rsid w:val="00F87250"/>
    <w:rsid w:val="00F875B2"/>
    <w:rsid w:val="00F87641"/>
    <w:rsid w:val="00F87795"/>
    <w:rsid w:val="00F87C46"/>
    <w:rsid w:val="00F9076E"/>
    <w:rsid w:val="00F9093E"/>
    <w:rsid w:val="00F90A1B"/>
    <w:rsid w:val="00F91096"/>
    <w:rsid w:val="00F917F6"/>
    <w:rsid w:val="00F92312"/>
    <w:rsid w:val="00F9251D"/>
    <w:rsid w:val="00F9257A"/>
    <w:rsid w:val="00F92646"/>
    <w:rsid w:val="00F928D9"/>
    <w:rsid w:val="00F92DC2"/>
    <w:rsid w:val="00F93436"/>
    <w:rsid w:val="00F934D9"/>
    <w:rsid w:val="00F93D13"/>
    <w:rsid w:val="00F94065"/>
    <w:rsid w:val="00F94079"/>
    <w:rsid w:val="00F9470C"/>
    <w:rsid w:val="00F947AC"/>
    <w:rsid w:val="00F949E6"/>
    <w:rsid w:val="00F94C97"/>
    <w:rsid w:val="00F94F2A"/>
    <w:rsid w:val="00F9515A"/>
    <w:rsid w:val="00F952CE"/>
    <w:rsid w:val="00F95441"/>
    <w:rsid w:val="00F95A98"/>
    <w:rsid w:val="00F96393"/>
    <w:rsid w:val="00F965A4"/>
    <w:rsid w:val="00F9715A"/>
    <w:rsid w:val="00F972BC"/>
    <w:rsid w:val="00F975AB"/>
    <w:rsid w:val="00F97966"/>
    <w:rsid w:val="00FA082C"/>
    <w:rsid w:val="00FA0AF6"/>
    <w:rsid w:val="00FA0B97"/>
    <w:rsid w:val="00FA124D"/>
    <w:rsid w:val="00FA1723"/>
    <w:rsid w:val="00FA1749"/>
    <w:rsid w:val="00FA213A"/>
    <w:rsid w:val="00FA2571"/>
    <w:rsid w:val="00FA26E8"/>
    <w:rsid w:val="00FA2FF4"/>
    <w:rsid w:val="00FA3118"/>
    <w:rsid w:val="00FA3217"/>
    <w:rsid w:val="00FA3537"/>
    <w:rsid w:val="00FA37A9"/>
    <w:rsid w:val="00FA38C5"/>
    <w:rsid w:val="00FA38C8"/>
    <w:rsid w:val="00FA4232"/>
    <w:rsid w:val="00FA4294"/>
    <w:rsid w:val="00FA45A4"/>
    <w:rsid w:val="00FA47BA"/>
    <w:rsid w:val="00FA54E6"/>
    <w:rsid w:val="00FA5745"/>
    <w:rsid w:val="00FA5ABD"/>
    <w:rsid w:val="00FA5DD0"/>
    <w:rsid w:val="00FA6679"/>
    <w:rsid w:val="00FA6A3B"/>
    <w:rsid w:val="00FA6A72"/>
    <w:rsid w:val="00FA6FE9"/>
    <w:rsid w:val="00FA706D"/>
    <w:rsid w:val="00FA71EF"/>
    <w:rsid w:val="00FA78E0"/>
    <w:rsid w:val="00FA7E7C"/>
    <w:rsid w:val="00FA7EF2"/>
    <w:rsid w:val="00FB007A"/>
    <w:rsid w:val="00FB0418"/>
    <w:rsid w:val="00FB0800"/>
    <w:rsid w:val="00FB0D8C"/>
    <w:rsid w:val="00FB0EA1"/>
    <w:rsid w:val="00FB10FB"/>
    <w:rsid w:val="00FB2024"/>
    <w:rsid w:val="00FB2210"/>
    <w:rsid w:val="00FB26FD"/>
    <w:rsid w:val="00FB3B56"/>
    <w:rsid w:val="00FB3F28"/>
    <w:rsid w:val="00FB412E"/>
    <w:rsid w:val="00FB4E69"/>
    <w:rsid w:val="00FB530D"/>
    <w:rsid w:val="00FB53EF"/>
    <w:rsid w:val="00FB570F"/>
    <w:rsid w:val="00FB614D"/>
    <w:rsid w:val="00FB7506"/>
    <w:rsid w:val="00FB784B"/>
    <w:rsid w:val="00FC0035"/>
    <w:rsid w:val="00FC06A7"/>
    <w:rsid w:val="00FC0779"/>
    <w:rsid w:val="00FC08CE"/>
    <w:rsid w:val="00FC14D9"/>
    <w:rsid w:val="00FC1681"/>
    <w:rsid w:val="00FC1B3C"/>
    <w:rsid w:val="00FC1BE1"/>
    <w:rsid w:val="00FC1FC2"/>
    <w:rsid w:val="00FC2E00"/>
    <w:rsid w:val="00FC30C8"/>
    <w:rsid w:val="00FC30FD"/>
    <w:rsid w:val="00FC3AAC"/>
    <w:rsid w:val="00FC3D89"/>
    <w:rsid w:val="00FC3D9F"/>
    <w:rsid w:val="00FC4521"/>
    <w:rsid w:val="00FC493B"/>
    <w:rsid w:val="00FC4A91"/>
    <w:rsid w:val="00FC4B9D"/>
    <w:rsid w:val="00FC4C94"/>
    <w:rsid w:val="00FC52F3"/>
    <w:rsid w:val="00FC5F93"/>
    <w:rsid w:val="00FC69B6"/>
    <w:rsid w:val="00FC6FF8"/>
    <w:rsid w:val="00FC7718"/>
    <w:rsid w:val="00FD02D8"/>
    <w:rsid w:val="00FD19A7"/>
    <w:rsid w:val="00FD1A83"/>
    <w:rsid w:val="00FD2177"/>
    <w:rsid w:val="00FD2317"/>
    <w:rsid w:val="00FD235A"/>
    <w:rsid w:val="00FD2501"/>
    <w:rsid w:val="00FD2815"/>
    <w:rsid w:val="00FD298F"/>
    <w:rsid w:val="00FD2E2B"/>
    <w:rsid w:val="00FD33B6"/>
    <w:rsid w:val="00FD38B8"/>
    <w:rsid w:val="00FD3DC3"/>
    <w:rsid w:val="00FD499E"/>
    <w:rsid w:val="00FD4A13"/>
    <w:rsid w:val="00FD5666"/>
    <w:rsid w:val="00FD725E"/>
    <w:rsid w:val="00FD7333"/>
    <w:rsid w:val="00FD74B5"/>
    <w:rsid w:val="00FD76C4"/>
    <w:rsid w:val="00FE02EC"/>
    <w:rsid w:val="00FE0491"/>
    <w:rsid w:val="00FE0E84"/>
    <w:rsid w:val="00FE23D1"/>
    <w:rsid w:val="00FE299C"/>
    <w:rsid w:val="00FE29FC"/>
    <w:rsid w:val="00FE32FB"/>
    <w:rsid w:val="00FE3531"/>
    <w:rsid w:val="00FE47A3"/>
    <w:rsid w:val="00FE47B9"/>
    <w:rsid w:val="00FE4B29"/>
    <w:rsid w:val="00FE5154"/>
    <w:rsid w:val="00FE52C1"/>
    <w:rsid w:val="00FE5D0B"/>
    <w:rsid w:val="00FE5D78"/>
    <w:rsid w:val="00FE6386"/>
    <w:rsid w:val="00FE73FA"/>
    <w:rsid w:val="00FE7683"/>
    <w:rsid w:val="00FE77AD"/>
    <w:rsid w:val="00FF018B"/>
    <w:rsid w:val="00FF0253"/>
    <w:rsid w:val="00FF0DCB"/>
    <w:rsid w:val="00FF0F1C"/>
    <w:rsid w:val="00FF14B5"/>
    <w:rsid w:val="00FF18F7"/>
    <w:rsid w:val="00FF1CA8"/>
    <w:rsid w:val="00FF1D56"/>
    <w:rsid w:val="00FF20BB"/>
    <w:rsid w:val="00FF2563"/>
    <w:rsid w:val="00FF2585"/>
    <w:rsid w:val="00FF26F9"/>
    <w:rsid w:val="00FF2C0D"/>
    <w:rsid w:val="00FF2F3D"/>
    <w:rsid w:val="00FF2F4C"/>
    <w:rsid w:val="00FF39C5"/>
    <w:rsid w:val="00FF42BC"/>
    <w:rsid w:val="00FF5548"/>
    <w:rsid w:val="00FF5B56"/>
    <w:rsid w:val="00FF6058"/>
    <w:rsid w:val="00FF60D1"/>
    <w:rsid w:val="00FF6579"/>
    <w:rsid w:val="00FF6585"/>
    <w:rsid w:val="00FF6E93"/>
    <w:rsid w:val="00FF75C7"/>
    <w:rsid w:val="00FF7753"/>
    <w:rsid w:val="00FF7BA6"/>
    <w:rsid w:val="00FF7F70"/>
    <w:rsid w:val="00FF7F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3B17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rsid w:val="006E3B1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6609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DF4A4A98D778B27BAFFE539882A9769DEB3E9B5BEEE22E783CF5E511C85BD018B337A38A7C4CD52922832l0t7I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file:///D:\&#1044;&#1054;&#1050;&#1059;&#1052;&#1045;&#1053;&#1058;&#1067;%20&#1044;&#1059;&#1052;&#1067;%20&#1058;&#1054;&#1052;&#1057;&#1050;&#1054;&#1043;&#1054;%20&#1056;&#1040;&#1049;&#1054;&#1053;&#1040;\&#1044;&#1059;&#1052;&#1040;%206%20-%20&#1075;&#1086;%20&#1089;&#1086;&#1079;&#1099;&#1074;&#1072;\&#1088;&#1077;&#1096;&#1077;&#1085;&#1080;&#1103;%20&#1076;&#1091;&#1084;&#1099;\2016\6%20&#1089;&#1086;&#1073;&#1088;&#1072;&#1085;&#1080;&#1077;\44.doc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D:\&#1044;&#1054;&#1050;&#1059;&#1052;&#1045;&#1053;&#1058;&#1067;%20&#1044;&#1059;&#1052;&#1067;%20&#1058;&#1054;&#1052;&#1057;&#1050;&#1054;&#1043;&#1054;%20&#1056;&#1040;&#1049;&#1054;&#1053;&#1040;\&#1044;&#1059;&#1052;&#1040;%206%20-%20&#1075;&#1086;%20&#1089;&#1086;&#1079;&#1099;&#1074;&#1072;\&#1088;&#1077;&#1096;&#1077;&#1085;&#1080;&#1103;%20&#1076;&#1091;&#1084;&#1099;\2016\6%20&#1089;&#1086;&#1073;&#1088;&#1072;&#1085;&#1080;&#1077;\44.doc" TargetMode="External"/><Relationship Id="rId11" Type="http://schemas.openxmlformats.org/officeDocument/2006/relationships/hyperlink" Target="consultantplus://offline/ref=8FCE6874CAB5D7162358896ED6671E38C45C4C1B4694A9533FF06BA1BDA50BEBD1C320582B98D61Es4ZBG" TargetMode="External"/><Relationship Id="rId5" Type="http://schemas.openxmlformats.org/officeDocument/2006/relationships/hyperlink" Target="consultantplus://offline/ref=8FCE6874CAB5D7162358896ED6671E38C45C4C1B4694A9533FF06BA1BDA50BEBD1C320582B98D61Es4ZBG" TargetMode="External"/><Relationship Id="rId10" Type="http://schemas.openxmlformats.org/officeDocument/2006/relationships/hyperlink" Target="consultantplus://offline/ref=8DF4A4A98D778B27BAFFE539882A9769DEB3E9B5BEEE22E783CF5E511C85BD018B337A38A7C4CD52922832l0t7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FCE6874CAB5D7162358896ED6671E38C45C4C1B4694A9533FF06BA1BDA50BEBD1C320582B98D61Es4ZB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112</TotalTime>
  <Pages>3</Pages>
  <Words>704</Words>
  <Characters>4018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duma</dc:creator>
  <cp:keywords/>
  <dc:description/>
  <cp:lastModifiedBy>Buh 2</cp:lastModifiedBy>
  <cp:revision>6</cp:revision>
  <dcterms:created xsi:type="dcterms:W3CDTF">2016-03-22T07:46:00Z</dcterms:created>
  <dcterms:modified xsi:type="dcterms:W3CDTF">2017-04-20T04:20:00Z</dcterms:modified>
</cp:coreProperties>
</file>